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2938F" w14:textId="77777777" w:rsidR="002842C7" w:rsidRPr="002842C7" w:rsidRDefault="002842C7" w:rsidP="002842C7">
      <w:pPr>
        <w:pStyle w:val="aff0"/>
        <w:jc w:val="center"/>
        <w:rPr>
          <w:u w:val="single" w:color="0070C0"/>
        </w:rPr>
      </w:pPr>
      <w:r w:rsidRPr="002842C7">
        <w:rPr>
          <w:u w:val="single" w:color="0070C0"/>
        </w:rPr>
        <w:t xml:space="preserve">Протокол проведения ознакомительного тестирования системы </w:t>
      </w:r>
      <w:proofErr w:type="spellStart"/>
      <w:r w:rsidRPr="002842C7">
        <w:rPr>
          <w:u w:val="single" w:color="0070C0"/>
        </w:rPr>
        <w:t>Vitro</w:t>
      </w:r>
      <w:proofErr w:type="spellEnd"/>
      <w:r w:rsidRPr="002842C7">
        <w:rPr>
          <w:u w:val="single" w:color="0070C0"/>
        </w:rPr>
        <w:t xml:space="preserve">-CAD </w:t>
      </w:r>
    </w:p>
    <w:tbl>
      <w:tblPr>
        <w:tblW w:w="9356" w:type="dxa"/>
        <w:jc w:val="right"/>
        <w:tblLayout w:type="fixed"/>
        <w:tblLook w:val="0000" w:firstRow="0" w:lastRow="0" w:firstColumn="0" w:lastColumn="0" w:noHBand="0" w:noVBand="0"/>
      </w:tblPr>
      <w:tblGrid>
        <w:gridCol w:w="7656"/>
        <w:gridCol w:w="1700"/>
      </w:tblGrid>
      <w:tr w:rsidR="002842C7" w:rsidRPr="005871C9" w14:paraId="52010BFC" w14:textId="77777777" w:rsidTr="00D0017B">
        <w:trPr>
          <w:cantSplit/>
          <w:jc w:val="right"/>
        </w:trPr>
        <w:tc>
          <w:tcPr>
            <w:tcW w:w="7656" w:type="dxa"/>
          </w:tcPr>
          <w:p w14:paraId="04D3C45F" w14:textId="77777777" w:rsidR="002842C7" w:rsidRPr="002842C7" w:rsidRDefault="002842C7" w:rsidP="002842C7">
            <w:pPr>
              <w:spacing w:before="0" w:after="0"/>
              <w:jc w:val="right"/>
            </w:pPr>
            <w:r w:rsidRPr="002842C7">
              <w:t>Дата проведения:</w:t>
            </w:r>
          </w:p>
        </w:tc>
        <w:tc>
          <w:tcPr>
            <w:tcW w:w="1700" w:type="dxa"/>
          </w:tcPr>
          <w:p w14:paraId="4B2127CF" w14:textId="56E793DB" w:rsidR="002842C7" w:rsidRPr="002842C7" w:rsidRDefault="00B120D6" w:rsidP="002842C7">
            <w:pPr>
              <w:spacing w:before="0" w:after="0"/>
            </w:pPr>
            <w:r>
              <w:t xml:space="preserve">_________ </w:t>
            </w:r>
            <w:r w:rsidR="00C90413">
              <w:t>2025</w:t>
            </w:r>
          </w:p>
        </w:tc>
      </w:tr>
    </w:tbl>
    <w:p w14:paraId="54086311" w14:textId="77777777" w:rsidR="002842C7" w:rsidRPr="002842C7" w:rsidRDefault="002842C7" w:rsidP="002842C7">
      <w:pPr>
        <w:pStyle w:val="1"/>
        <w:rPr>
          <w:rFonts w:eastAsia="Tahoma"/>
          <w:w w:val="111"/>
        </w:rPr>
      </w:pPr>
      <w:bookmarkStart w:id="0" w:name="_Toc346901439"/>
      <w:r w:rsidRPr="002842C7">
        <w:rPr>
          <w:rFonts w:eastAsia="Tahoma"/>
          <w:w w:val="111"/>
        </w:rPr>
        <w:t>Состав сторон</w:t>
      </w:r>
    </w:p>
    <w:p w14:paraId="60CD6674" w14:textId="263A756B" w:rsidR="002842C7" w:rsidRDefault="002842C7" w:rsidP="002842C7">
      <w:r>
        <w:t>Заказчик: _____________________________</w:t>
      </w:r>
    </w:p>
    <w:p w14:paraId="42E063D4" w14:textId="77777777" w:rsidR="002842C7" w:rsidRPr="007827EC" w:rsidRDefault="002842C7" w:rsidP="002842C7">
      <w:r>
        <w:t>Консультант: ____________________________________________</w:t>
      </w:r>
    </w:p>
    <w:p w14:paraId="3562A73D" w14:textId="77777777" w:rsidR="002842C7" w:rsidRPr="002842C7" w:rsidRDefault="002842C7" w:rsidP="002842C7">
      <w:pPr>
        <w:pStyle w:val="2"/>
        <w:numPr>
          <w:ilvl w:val="0"/>
          <w:numId w:val="0"/>
        </w:numPr>
      </w:pPr>
      <w:r w:rsidRPr="002842C7">
        <w:t>Состав приемочной комиссии тестирования</w:t>
      </w:r>
      <w:bookmarkEnd w:id="0"/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88"/>
        <w:gridCol w:w="4445"/>
      </w:tblGrid>
      <w:tr w:rsidR="002842C7" w:rsidRPr="002842C7" w14:paraId="2AD6EFEC" w14:textId="77777777" w:rsidTr="00D0017B">
        <w:trPr>
          <w:cantSplit/>
          <w:tblHeader/>
          <w:jc w:val="center"/>
        </w:trPr>
        <w:tc>
          <w:tcPr>
            <w:tcW w:w="4788" w:type="dxa"/>
            <w:shd w:val="clear" w:color="auto" w:fill="F2F2F2"/>
          </w:tcPr>
          <w:p w14:paraId="24B6A63B" w14:textId="77777777" w:rsidR="002842C7" w:rsidRPr="002842C7" w:rsidRDefault="002842C7" w:rsidP="00D0017B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842C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Роль в процессе тестирования</w:t>
            </w:r>
          </w:p>
        </w:tc>
        <w:tc>
          <w:tcPr>
            <w:tcW w:w="4445" w:type="dxa"/>
            <w:shd w:val="clear" w:color="auto" w:fill="F2F2F2"/>
          </w:tcPr>
          <w:p w14:paraId="0E13DB76" w14:textId="77777777" w:rsidR="002842C7" w:rsidRPr="002842C7" w:rsidRDefault="002842C7" w:rsidP="00D0017B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842C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ФИО</w:t>
            </w:r>
          </w:p>
        </w:tc>
      </w:tr>
      <w:tr w:rsidR="002842C7" w:rsidRPr="002842C7" w14:paraId="65CABE77" w14:textId="77777777" w:rsidTr="00D0017B">
        <w:trPr>
          <w:jc w:val="center"/>
        </w:trPr>
        <w:tc>
          <w:tcPr>
            <w:tcW w:w="4788" w:type="dxa"/>
          </w:tcPr>
          <w:p w14:paraId="12BEF11A" w14:textId="77777777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842C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Со стороны   </w:t>
            </w:r>
            <w:r w:rsidRPr="002842C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Заказчика</w:t>
            </w:r>
          </w:p>
        </w:tc>
        <w:tc>
          <w:tcPr>
            <w:tcW w:w="4445" w:type="dxa"/>
          </w:tcPr>
          <w:p w14:paraId="4234270C" w14:textId="77777777" w:rsidR="002842C7" w:rsidRPr="002842C7" w:rsidRDefault="002842C7" w:rsidP="00D0017B">
            <w:pPr>
              <w:ind w:left="1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842C7" w:rsidRPr="002842C7" w14:paraId="5F15D6E7" w14:textId="77777777" w:rsidTr="00D0017B">
        <w:trPr>
          <w:jc w:val="center"/>
        </w:trPr>
        <w:tc>
          <w:tcPr>
            <w:tcW w:w="4788" w:type="dxa"/>
          </w:tcPr>
          <w:p w14:paraId="2DF9C388" w14:textId="77777777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445" w:type="dxa"/>
          </w:tcPr>
          <w:p w14:paraId="61CF0C40" w14:textId="77777777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842C7" w:rsidRPr="002842C7" w14:paraId="766E7D9D" w14:textId="77777777" w:rsidTr="00D0017B">
        <w:trPr>
          <w:jc w:val="center"/>
        </w:trPr>
        <w:tc>
          <w:tcPr>
            <w:tcW w:w="4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334E4" w14:textId="77777777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0D3EA" w14:textId="77777777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842C7" w:rsidRPr="002842C7" w14:paraId="6FA60617" w14:textId="77777777" w:rsidTr="00D0017B">
        <w:trPr>
          <w:jc w:val="center"/>
        </w:trPr>
        <w:tc>
          <w:tcPr>
            <w:tcW w:w="4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D5E66D" w14:textId="1ED6814A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842C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Со стороны </w:t>
            </w:r>
            <w:r w:rsidR="00F17E4D">
              <w:rPr>
                <w:rFonts w:asciiTheme="minorHAnsi" w:hAnsiTheme="minorHAnsi" w:cstheme="minorHAnsi"/>
                <w:b/>
                <w:sz w:val="20"/>
                <w:szCs w:val="20"/>
              </w:rPr>
              <w:t>Консультанта</w:t>
            </w:r>
          </w:p>
        </w:tc>
        <w:tc>
          <w:tcPr>
            <w:tcW w:w="4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596C6" w14:textId="77777777" w:rsidR="002842C7" w:rsidRPr="002842C7" w:rsidRDefault="002842C7" w:rsidP="00D0017B">
            <w:pPr>
              <w:ind w:left="146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2842C7" w:rsidRPr="002842C7" w14:paraId="74FCCC9A" w14:textId="77777777" w:rsidTr="00D0017B">
        <w:trPr>
          <w:jc w:val="center"/>
        </w:trPr>
        <w:tc>
          <w:tcPr>
            <w:tcW w:w="4788" w:type="dxa"/>
          </w:tcPr>
          <w:p w14:paraId="4F448A3B" w14:textId="77777777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445" w:type="dxa"/>
          </w:tcPr>
          <w:p w14:paraId="1377C63D" w14:textId="77777777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842C7" w:rsidRPr="002842C7" w14:paraId="49A8372F" w14:textId="77777777" w:rsidTr="00D0017B">
        <w:trPr>
          <w:jc w:val="center"/>
        </w:trPr>
        <w:tc>
          <w:tcPr>
            <w:tcW w:w="4788" w:type="dxa"/>
          </w:tcPr>
          <w:p w14:paraId="7ACAE4FA" w14:textId="77777777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445" w:type="dxa"/>
          </w:tcPr>
          <w:p w14:paraId="54BF4ADF" w14:textId="77777777" w:rsidR="002842C7" w:rsidRPr="002842C7" w:rsidRDefault="002842C7" w:rsidP="00D001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76262C33" w14:textId="77777777" w:rsidR="002842C7" w:rsidRPr="002842C7" w:rsidRDefault="002842C7" w:rsidP="002842C7">
      <w:pPr>
        <w:pStyle w:val="1"/>
        <w:rPr>
          <w:rFonts w:eastAsia="Tahoma"/>
          <w:w w:val="111"/>
        </w:rPr>
      </w:pPr>
      <w:bookmarkStart w:id="1" w:name="_Toc346901440"/>
      <w:r w:rsidRPr="002842C7">
        <w:rPr>
          <w:rFonts w:eastAsia="Tahoma"/>
          <w:w w:val="111"/>
        </w:rPr>
        <w:t>Повестка дня:</w:t>
      </w:r>
      <w:bookmarkEnd w:id="1"/>
    </w:p>
    <w:p w14:paraId="317A9A10" w14:textId="77777777" w:rsidR="002842C7" w:rsidRPr="00424D0D" w:rsidRDefault="002842C7" w:rsidP="002842C7">
      <w:pPr>
        <w:rPr>
          <w:noProof/>
        </w:rPr>
      </w:pPr>
      <w:r w:rsidRPr="00813243">
        <w:fldChar w:fldCharType="begin"/>
      </w:r>
      <w:r w:rsidRPr="00813243">
        <w:instrText xml:space="preserve"> TOC \n \p " " \u \t "Заголовок 4;3" </w:instrText>
      </w:r>
      <w:r w:rsidRPr="00813243">
        <w:fldChar w:fldCharType="separate"/>
      </w:r>
      <w:r w:rsidRPr="00813243">
        <w:rPr>
          <w:noProof/>
        </w:rPr>
        <w:t>1.</w:t>
      </w:r>
      <w:r w:rsidRPr="00424D0D">
        <w:rPr>
          <w:noProof/>
        </w:rPr>
        <w:tab/>
      </w:r>
      <w:r w:rsidRPr="00813243">
        <w:rPr>
          <w:noProof/>
        </w:rPr>
        <w:t>Организация процесса ознакомительного тестирования</w:t>
      </w:r>
    </w:p>
    <w:p w14:paraId="47752344" w14:textId="22AD0BDF" w:rsidR="002842C7" w:rsidRPr="00424D0D" w:rsidRDefault="002842C7" w:rsidP="002842C7">
      <w:pPr>
        <w:rPr>
          <w:noProof/>
        </w:rPr>
      </w:pPr>
      <w:r w:rsidRPr="00813243">
        <w:rPr>
          <w:noProof/>
        </w:rPr>
        <w:t>2.</w:t>
      </w:r>
      <w:r w:rsidRPr="00424D0D">
        <w:rPr>
          <w:noProof/>
        </w:rPr>
        <w:tab/>
      </w:r>
      <w:r w:rsidRPr="00813243">
        <w:rPr>
          <w:noProof/>
        </w:rPr>
        <w:t>Тестирование функционала системы</w:t>
      </w:r>
    </w:p>
    <w:p w14:paraId="73D6BE2B" w14:textId="77777777" w:rsidR="002842C7" w:rsidRPr="00424D0D" w:rsidRDefault="002842C7" w:rsidP="002842C7">
      <w:pPr>
        <w:rPr>
          <w:noProof/>
        </w:rPr>
      </w:pPr>
      <w:r w:rsidRPr="00813243">
        <w:rPr>
          <w:noProof/>
        </w:rPr>
        <w:t>3.</w:t>
      </w:r>
      <w:r w:rsidRPr="00424D0D">
        <w:rPr>
          <w:noProof/>
        </w:rPr>
        <w:tab/>
      </w:r>
      <w:r w:rsidRPr="00813243">
        <w:rPr>
          <w:noProof/>
        </w:rPr>
        <w:t>Вопросы и пожелания к системе</w:t>
      </w:r>
    </w:p>
    <w:p w14:paraId="11AA8502" w14:textId="6C34281E" w:rsidR="002842C7" w:rsidRPr="003B474A" w:rsidRDefault="002842C7" w:rsidP="002842C7">
      <w:r w:rsidRPr="00813243">
        <w:rPr>
          <w:noProof/>
        </w:rPr>
        <w:t>4.</w:t>
      </w:r>
      <w:r w:rsidRPr="00424D0D">
        <w:rPr>
          <w:noProof/>
        </w:rPr>
        <w:tab/>
      </w:r>
      <w:r w:rsidRPr="00813243">
        <w:rPr>
          <w:noProof/>
        </w:rPr>
        <w:t>Принятое решение по результатам ознакомительного тестирования</w:t>
      </w:r>
      <w:r w:rsidRPr="00813243">
        <w:fldChar w:fldCharType="end"/>
      </w:r>
    </w:p>
    <w:p w14:paraId="55BD620F" w14:textId="77777777" w:rsidR="002842C7" w:rsidRPr="002842C7" w:rsidRDefault="002842C7" w:rsidP="002842C7">
      <w:pPr>
        <w:pStyle w:val="1"/>
        <w:rPr>
          <w:rFonts w:eastAsia="Tahoma"/>
          <w:w w:val="111"/>
        </w:rPr>
      </w:pPr>
      <w:bookmarkStart w:id="2" w:name="_Toc346901441"/>
      <w:r w:rsidRPr="002842C7">
        <w:rPr>
          <w:rFonts w:eastAsia="Tahoma"/>
          <w:w w:val="111"/>
        </w:rPr>
        <w:t>Согласованные результаты встречи:</w:t>
      </w:r>
      <w:bookmarkEnd w:id="2"/>
    </w:p>
    <w:p w14:paraId="5D67CC76" w14:textId="77777777" w:rsidR="002842C7" w:rsidRPr="005871C9" w:rsidRDefault="002842C7" w:rsidP="002842C7">
      <w:pPr>
        <w:pStyle w:val="2"/>
        <w:numPr>
          <w:ilvl w:val="0"/>
          <w:numId w:val="15"/>
        </w:numPr>
      </w:pPr>
      <w:bookmarkStart w:id="3" w:name="_Toc346901498"/>
      <w:bookmarkStart w:id="4" w:name="_Toc346994560"/>
      <w:r w:rsidRPr="005871C9">
        <w:t>Организация про</w:t>
      </w:r>
      <w:r>
        <w:t>ц</w:t>
      </w:r>
      <w:r w:rsidRPr="005871C9">
        <w:t xml:space="preserve">есса </w:t>
      </w:r>
      <w:r>
        <w:t xml:space="preserve">ознакомительного </w:t>
      </w:r>
      <w:r w:rsidRPr="005871C9">
        <w:t>тестирования</w:t>
      </w:r>
      <w:bookmarkEnd w:id="3"/>
      <w:bookmarkEnd w:id="4"/>
    </w:p>
    <w:p w14:paraId="721BC419" w14:textId="689FAC8A" w:rsidR="002842C7" w:rsidRPr="002842C7" w:rsidRDefault="002842C7" w:rsidP="002842C7">
      <w:pPr>
        <w:numPr>
          <w:ilvl w:val="1"/>
          <w:numId w:val="10"/>
        </w:numPr>
        <w:spacing w:after="0"/>
        <w:rPr>
          <w:rFonts w:asciiTheme="minorHAnsi" w:hAnsiTheme="minorHAnsi" w:cstheme="minorHAnsi"/>
          <w:lang w:eastAsia="zh-CN"/>
        </w:rPr>
      </w:pPr>
      <w:r w:rsidRPr="002842C7">
        <w:rPr>
          <w:rFonts w:asciiTheme="minorHAnsi" w:hAnsiTheme="minorHAnsi" w:cstheme="minorHAnsi"/>
          <w:lang w:eastAsia="zh-CN"/>
        </w:rPr>
        <w:t>Тестовые действия производил</w:t>
      </w:r>
      <w:r w:rsidR="00F17E4D">
        <w:rPr>
          <w:rFonts w:asciiTheme="minorHAnsi" w:hAnsiTheme="minorHAnsi" w:cstheme="minorHAnsi"/>
          <w:lang w:eastAsia="zh-CN"/>
        </w:rPr>
        <w:t>и</w:t>
      </w:r>
      <w:r w:rsidRPr="002842C7">
        <w:rPr>
          <w:rFonts w:asciiTheme="minorHAnsi" w:hAnsiTheme="minorHAnsi" w:cstheme="minorHAnsi"/>
          <w:lang w:eastAsia="zh-CN"/>
        </w:rPr>
        <w:t>сь на оборудовании Консультанта,</w:t>
      </w:r>
      <w:r w:rsidRPr="002842C7">
        <w:rPr>
          <w:rFonts w:asciiTheme="minorHAnsi" w:hAnsiTheme="minorHAnsi" w:cstheme="minorHAnsi"/>
        </w:rPr>
        <w:t xml:space="preserve"> на исправных технических средствах, в условиях настроенного системного и прикладного программного обеспечения,</w:t>
      </w:r>
      <w:r w:rsidRPr="002842C7">
        <w:rPr>
          <w:rFonts w:asciiTheme="minorHAnsi" w:hAnsiTheme="minorHAnsi" w:cstheme="minorHAnsi"/>
          <w:lang w:eastAsia="zh-CN"/>
        </w:rPr>
        <w:t xml:space="preserve"> </w:t>
      </w:r>
      <w:r w:rsidRPr="002842C7">
        <w:rPr>
          <w:rFonts w:asciiTheme="minorHAnsi" w:hAnsiTheme="minorHAnsi" w:cstheme="minorHAnsi"/>
        </w:rPr>
        <w:t>на основании следующих материалов:</w:t>
      </w:r>
    </w:p>
    <w:p w14:paraId="2E3EEF3D" w14:textId="77777777" w:rsidR="002842C7" w:rsidRPr="002842C7" w:rsidRDefault="002842C7" w:rsidP="002842C7">
      <w:pPr>
        <w:numPr>
          <w:ilvl w:val="2"/>
          <w:numId w:val="10"/>
        </w:numPr>
        <w:spacing w:after="0"/>
        <w:rPr>
          <w:rFonts w:asciiTheme="minorHAnsi" w:hAnsiTheme="minorHAnsi" w:cstheme="minorHAnsi"/>
        </w:rPr>
      </w:pPr>
      <w:r w:rsidRPr="002842C7">
        <w:rPr>
          <w:rFonts w:asciiTheme="minorHAnsi" w:hAnsiTheme="minorHAnsi" w:cstheme="minorHAnsi"/>
        </w:rPr>
        <w:t>Настроенная типовая модель, содержащая демонстрационные данные</w:t>
      </w:r>
    </w:p>
    <w:p w14:paraId="3F6CD040" w14:textId="77777777" w:rsidR="002842C7" w:rsidRPr="00346EA7" w:rsidRDefault="002842C7" w:rsidP="002842C7">
      <w:pPr>
        <w:numPr>
          <w:ilvl w:val="2"/>
          <w:numId w:val="10"/>
        </w:numPr>
        <w:spacing w:after="0"/>
        <w:rPr>
          <w:rFonts w:asciiTheme="minorHAnsi" w:hAnsiTheme="minorHAnsi" w:cstheme="minorHAnsi"/>
        </w:rPr>
      </w:pPr>
      <w:r w:rsidRPr="00346EA7">
        <w:rPr>
          <w:rFonts w:asciiTheme="minorHAnsi" w:hAnsiTheme="minorHAnsi" w:cstheme="minorHAnsi"/>
        </w:rPr>
        <w:t>Пользовательские инструкции;</w:t>
      </w:r>
    </w:p>
    <w:p w14:paraId="4C7DFFF7" w14:textId="77777777" w:rsidR="002842C7" w:rsidRPr="002842C7" w:rsidRDefault="002842C7" w:rsidP="002842C7">
      <w:pPr>
        <w:numPr>
          <w:ilvl w:val="1"/>
          <w:numId w:val="10"/>
        </w:numPr>
        <w:spacing w:after="0"/>
        <w:rPr>
          <w:rFonts w:asciiTheme="minorHAnsi" w:hAnsiTheme="minorHAnsi" w:cstheme="minorHAnsi"/>
          <w:lang w:eastAsia="zh-CN"/>
        </w:rPr>
      </w:pPr>
      <w:r w:rsidRPr="002842C7">
        <w:rPr>
          <w:rFonts w:asciiTheme="minorHAnsi" w:hAnsiTheme="minorHAnsi" w:cstheme="minorHAnsi"/>
          <w:lang w:eastAsia="zh-CN"/>
        </w:rPr>
        <w:t xml:space="preserve">Действия в рамках системы выполнялись специалистами </w:t>
      </w:r>
      <w:r w:rsidRPr="002842C7">
        <w:rPr>
          <w:rFonts w:asciiTheme="minorHAnsi" w:hAnsiTheme="minorHAnsi" w:cstheme="minorHAnsi"/>
        </w:rPr>
        <w:t>Заказчика</w:t>
      </w:r>
      <w:r w:rsidRPr="002842C7">
        <w:rPr>
          <w:rFonts w:asciiTheme="minorHAnsi" w:hAnsiTheme="minorHAnsi" w:cstheme="minorHAnsi"/>
          <w:lang w:eastAsia="zh-CN"/>
        </w:rPr>
        <w:t xml:space="preserve"> под курированием специалистов Консультанта</w:t>
      </w:r>
    </w:p>
    <w:p w14:paraId="389A2E93" w14:textId="77777777" w:rsidR="002842C7" w:rsidRPr="005871C9" w:rsidRDefault="002842C7" w:rsidP="002842C7">
      <w:pPr>
        <w:rPr>
          <w:rFonts w:ascii="Segoe UI Light" w:hAnsi="Segoe UI Light" w:cs="Segoe UI Light"/>
        </w:rPr>
      </w:pPr>
    </w:p>
    <w:p w14:paraId="0DF98603" w14:textId="77777777" w:rsidR="002842C7" w:rsidRPr="00365A05" w:rsidRDefault="002842C7" w:rsidP="002842C7">
      <w:pPr>
        <w:pStyle w:val="2"/>
        <w:numPr>
          <w:ilvl w:val="0"/>
          <w:numId w:val="15"/>
        </w:numPr>
      </w:pPr>
      <w:bookmarkStart w:id="5" w:name="_Toc346901499"/>
      <w:bookmarkStart w:id="6" w:name="_Toc346994561"/>
      <w:r w:rsidRPr="00365A05">
        <w:t>Тестирование функционала системы</w:t>
      </w:r>
      <w:bookmarkEnd w:id="5"/>
      <w:bookmarkEnd w:id="6"/>
    </w:p>
    <w:p w14:paraId="0D73EFB4" w14:textId="50AB1A4D" w:rsidR="002842C7" w:rsidRPr="005871C9" w:rsidRDefault="002842C7" w:rsidP="002842C7">
      <w:pPr>
        <w:rPr>
          <w:rFonts w:ascii="Segoe UI Light" w:hAnsi="Segoe UI Light" w:cs="Segoe UI Light"/>
          <w:lang w:eastAsia="zh-CN"/>
        </w:rPr>
      </w:pPr>
      <w:r w:rsidRPr="002842C7">
        <w:rPr>
          <w:rFonts w:asciiTheme="minorHAnsi" w:hAnsiTheme="minorHAnsi" w:cstheme="minorHAnsi"/>
          <w:lang w:eastAsia="zh-CN"/>
        </w:rPr>
        <w:t>В ходе тестирования были произведены следующие тестовые действия по функционалу системы, и получены следующие результаты:</w:t>
      </w:r>
    </w:p>
    <w:tbl>
      <w:tblPr>
        <w:tblW w:w="9366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1134"/>
        <w:gridCol w:w="4111"/>
        <w:gridCol w:w="2126"/>
        <w:gridCol w:w="1134"/>
      </w:tblGrid>
      <w:tr w:rsidR="002842C7" w:rsidRPr="00E20571" w14:paraId="377A489B" w14:textId="77777777" w:rsidTr="00D0017B">
        <w:trPr>
          <w:trHeight w:val="600"/>
          <w:tblHeader/>
        </w:trPr>
        <w:tc>
          <w:tcPr>
            <w:tcW w:w="861" w:type="dxa"/>
            <w:tcBorders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33BF912D" w14:textId="77777777" w:rsidR="002842C7" w:rsidRPr="00E20571" w:rsidRDefault="002842C7" w:rsidP="00DA6A3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Дата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57313B72" w14:textId="77777777" w:rsidR="002842C7" w:rsidRPr="00E20571" w:rsidRDefault="002842C7" w:rsidP="00DA6A3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Код</w:t>
            </w:r>
          </w:p>
          <w:p w14:paraId="16C264ED" w14:textId="77777777" w:rsidR="002842C7" w:rsidRPr="00E20571" w:rsidRDefault="002842C7" w:rsidP="00DA6A3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действия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3AA689C7" w14:textId="77777777" w:rsidR="002842C7" w:rsidRPr="00E20571" w:rsidRDefault="002842C7" w:rsidP="00DA6A3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Наименование действия/формы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22005B2E" w14:textId="77777777" w:rsidR="002842C7" w:rsidRPr="00E20571" w:rsidRDefault="002842C7" w:rsidP="00DA6A3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Пояснения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2B6BCEC" w14:textId="77777777" w:rsidR="002842C7" w:rsidRPr="00E20571" w:rsidRDefault="002842C7" w:rsidP="00DA6A3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Результат</w:t>
            </w:r>
            <w:r w:rsidRPr="00E20571">
              <w:rPr>
                <w:rStyle w:val="afff4"/>
                <w:rFonts w:asciiTheme="minorHAnsi" w:hAnsiTheme="minorHAnsi" w:cstheme="minorHAnsi"/>
                <w:color w:val="000000"/>
                <w:sz w:val="20"/>
                <w:szCs w:val="20"/>
              </w:rPr>
              <w:footnoteReference w:id="1"/>
            </w:r>
          </w:p>
        </w:tc>
      </w:tr>
      <w:tr w:rsidR="00E20571" w:rsidRPr="00E20571" w14:paraId="27867B14" w14:textId="77777777" w:rsidTr="00944BE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9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0A3FB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AFBC56" w14:textId="6D3C9CD0" w:rsidR="00E20571" w:rsidRPr="00E20571" w:rsidRDefault="00E62DB8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L</w:t>
            </w:r>
            <w:r w:rsidR="00E20571"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D8F526" w14:textId="50C34206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262626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Создание личного вида отображения информации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419EB4" w14:textId="403C7D11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Настройка видимой информации (Видов)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722873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E0653" w:rsidRPr="00E20571" w14:paraId="3327DE53" w14:textId="77777777" w:rsidTr="00E95CCA">
        <w:trPr>
          <w:trHeight w:val="300"/>
        </w:trPr>
        <w:tc>
          <w:tcPr>
            <w:tcW w:w="861" w:type="dxa"/>
            <w:shd w:val="clear" w:color="auto" w:fill="DBE5F1"/>
            <w:vAlign w:val="center"/>
          </w:tcPr>
          <w:p w14:paraId="694035DB" w14:textId="77777777" w:rsidR="00AE0653" w:rsidRPr="00E20571" w:rsidRDefault="00AE0653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DBE5F1"/>
            <w:vAlign w:val="center"/>
          </w:tcPr>
          <w:p w14:paraId="5F5EF157" w14:textId="1629A0F1" w:rsidR="00AE0653" w:rsidRPr="00E20571" w:rsidRDefault="00D15DD7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I</w:t>
            </w:r>
          </w:p>
        </w:tc>
        <w:tc>
          <w:tcPr>
            <w:tcW w:w="7371" w:type="dxa"/>
            <w:gridSpan w:val="3"/>
            <w:shd w:val="clear" w:color="auto" w:fill="DBE5F1"/>
          </w:tcPr>
          <w:p w14:paraId="557636F9" w14:textId="72F5FA1D" w:rsidR="00AE0653" w:rsidRPr="00E20571" w:rsidRDefault="00AE0653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Создание и настройка проекта и проектной структуры</w:t>
            </w:r>
          </w:p>
        </w:tc>
      </w:tr>
      <w:tr w:rsidR="00E20571" w:rsidRPr="00E20571" w14:paraId="5350D8DC" w14:textId="77777777" w:rsidTr="00D0017B">
        <w:trPr>
          <w:trHeight w:val="300"/>
        </w:trPr>
        <w:tc>
          <w:tcPr>
            <w:tcW w:w="861" w:type="dxa"/>
            <w:shd w:val="clear" w:color="auto" w:fill="auto"/>
            <w:vAlign w:val="center"/>
          </w:tcPr>
          <w:p w14:paraId="1B88F743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0828866" w14:textId="3E9294B6" w:rsidR="00E20571" w:rsidRPr="00E20571" w:rsidRDefault="00D15DD7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I</w:t>
            </w:r>
            <w:r w:rsidR="00E20571"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-1</w:t>
            </w:r>
          </w:p>
        </w:tc>
        <w:tc>
          <w:tcPr>
            <w:tcW w:w="4111" w:type="dxa"/>
          </w:tcPr>
          <w:p w14:paraId="5AB7A0B2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262626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 xml:space="preserve">Создание карточки Проекта-папки </w:t>
            </w:r>
          </w:p>
        </w:tc>
        <w:tc>
          <w:tcPr>
            <w:tcW w:w="2126" w:type="dxa"/>
          </w:tcPr>
          <w:p w14:paraId="519CBF61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</w:tcPr>
          <w:p w14:paraId="0566C99A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E20571" w:rsidRPr="00E20571" w14:paraId="085F5870" w14:textId="77777777" w:rsidTr="00D0017B">
        <w:trPr>
          <w:trHeight w:val="300"/>
        </w:trPr>
        <w:tc>
          <w:tcPr>
            <w:tcW w:w="861" w:type="dxa"/>
            <w:shd w:val="clear" w:color="auto" w:fill="auto"/>
            <w:vAlign w:val="center"/>
          </w:tcPr>
          <w:p w14:paraId="5F9C4770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96D7386" w14:textId="336DEC05" w:rsidR="00E20571" w:rsidRPr="00E20571" w:rsidRDefault="00D15DD7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I</w:t>
            </w:r>
            <w:r w:rsidR="00E20571"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-2</w:t>
            </w:r>
          </w:p>
        </w:tc>
        <w:tc>
          <w:tcPr>
            <w:tcW w:w="4111" w:type="dxa"/>
          </w:tcPr>
          <w:p w14:paraId="46F59B5E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262626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Редактирование карточки Проекта</w:t>
            </w:r>
          </w:p>
        </w:tc>
        <w:tc>
          <w:tcPr>
            <w:tcW w:w="2126" w:type="dxa"/>
          </w:tcPr>
          <w:p w14:paraId="57564E1F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</w:tcPr>
          <w:p w14:paraId="24FFE776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E20571" w:rsidRPr="00E20571" w14:paraId="62B02CB2" w14:textId="77777777" w:rsidTr="00D0017B">
        <w:trPr>
          <w:trHeight w:val="300"/>
        </w:trPr>
        <w:tc>
          <w:tcPr>
            <w:tcW w:w="861" w:type="dxa"/>
            <w:shd w:val="clear" w:color="auto" w:fill="auto"/>
            <w:vAlign w:val="center"/>
          </w:tcPr>
          <w:p w14:paraId="4CD06780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21F76C8" w14:textId="0E62B636" w:rsidR="00E20571" w:rsidRPr="00E20571" w:rsidRDefault="00D15DD7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I</w:t>
            </w:r>
            <w:r w:rsidR="00E20571"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-3</w:t>
            </w:r>
          </w:p>
        </w:tc>
        <w:tc>
          <w:tcPr>
            <w:tcW w:w="4111" w:type="dxa"/>
          </w:tcPr>
          <w:p w14:paraId="3C1CDC54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262626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Создание структуры папок Проекта разного типа вручную</w:t>
            </w:r>
          </w:p>
        </w:tc>
        <w:tc>
          <w:tcPr>
            <w:tcW w:w="2126" w:type="dxa"/>
          </w:tcPr>
          <w:p w14:paraId="3A3D5E27" w14:textId="37C0C0DE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С заполнением атрибутов </w:t>
            </w:r>
          </w:p>
        </w:tc>
        <w:tc>
          <w:tcPr>
            <w:tcW w:w="1134" w:type="dxa"/>
          </w:tcPr>
          <w:p w14:paraId="5F51DDA0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Успешно</w:t>
            </w:r>
          </w:p>
        </w:tc>
      </w:tr>
      <w:tr w:rsidR="00E20571" w:rsidRPr="00E20571" w14:paraId="19525F10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92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EB2FC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754237" w14:textId="7BC7A499" w:rsidR="00E20571" w:rsidRPr="00E20571" w:rsidRDefault="00D15DD7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I</w:t>
            </w:r>
            <w:r w:rsidR="00E20571"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A1B8F" w14:textId="6097129A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262626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 xml:space="preserve">Создание ветки структуры папок копированием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802627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0445A8B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E0653" w:rsidRPr="00E20571" w14:paraId="775D56FE" w14:textId="77777777" w:rsidTr="0056144F">
        <w:trPr>
          <w:trHeight w:val="300"/>
        </w:trPr>
        <w:tc>
          <w:tcPr>
            <w:tcW w:w="861" w:type="dxa"/>
            <w:shd w:val="clear" w:color="auto" w:fill="DBE5F1"/>
            <w:vAlign w:val="center"/>
          </w:tcPr>
          <w:p w14:paraId="4E6222C4" w14:textId="77777777" w:rsidR="00AE0653" w:rsidRPr="00E20571" w:rsidRDefault="00AE0653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DBE5F1"/>
            <w:vAlign w:val="center"/>
          </w:tcPr>
          <w:p w14:paraId="25DCA806" w14:textId="77777777" w:rsidR="00AE0653" w:rsidRPr="00E20571" w:rsidRDefault="00AE0653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B</w:t>
            </w:r>
          </w:p>
        </w:tc>
        <w:tc>
          <w:tcPr>
            <w:tcW w:w="7371" w:type="dxa"/>
            <w:gridSpan w:val="3"/>
            <w:shd w:val="clear" w:color="auto" w:fill="DBE5F1"/>
          </w:tcPr>
          <w:p w14:paraId="37E56B97" w14:textId="5B0933A7" w:rsidR="00AE0653" w:rsidRPr="00E20571" w:rsidRDefault="00AE0653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Управление содержимым проектной документации через браузер</w:t>
            </w:r>
          </w:p>
        </w:tc>
      </w:tr>
      <w:tr w:rsidR="00E20571" w:rsidRPr="00E20571" w14:paraId="6D38A531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61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EABAA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6C6CD5" w14:textId="5FEB2AC3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В-</w:t>
            </w:r>
            <w:r w:rsidR="00D15DD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7D337" w14:textId="2BDCC56D" w:rsidR="00E20571" w:rsidRPr="00E20571" w:rsidRDefault="00E20571" w:rsidP="00DA6A36">
            <w:pPr>
              <w:spacing w:before="60" w:after="6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Добавление файлов в структуру Проекта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EBFF62" w14:textId="77777777" w:rsidR="00E20571" w:rsidRPr="00346EA7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346EA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Документы любого формата</w:t>
            </w:r>
          </w:p>
          <w:p w14:paraId="1E8EA26D" w14:textId="6D234AE7" w:rsidR="00AE0653" w:rsidRPr="00346EA7" w:rsidRDefault="00AE0653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346EA7">
              <w:rPr>
                <w:rFonts w:asciiTheme="minorHAnsi" w:hAnsiTheme="minorHAnsi" w:cstheme="minorHAnsi"/>
                <w:sz w:val="20"/>
                <w:szCs w:val="20"/>
              </w:rPr>
              <w:t xml:space="preserve">(для </w:t>
            </w:r>
            <w:r w:rsidRPr="00346EA7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RVT</w:t>
            </w:r>
            <w:r w:rsidRPr="00346EA7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346EA7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NWD</w:t>
            </w:r>
            <w:r w:rsidR="00346EA7" w:rsidRPr="00346EA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346EA7">
              <w:rPr>
                <w:rFonts w:asciiTheme="minorHAnsi" w:hAnsiTheme="minorHAnsi" w:cstheme="minorHAnsi"/>
                <w:sz w:val="20"/>
                <w:szCs w:val="20"/>
              </w:rPr>
              <w:t>–</w:t>
            </w:r>
            <w:r w:rsidR="00346EA7" w:rsidRPr="00346EA7">
              <w:rPr>
                <w:rFonts w:asciiTheme="minorHAnsi" w:hAnsiTheme="minorHAnsi" w:cstheme="minorHAnsi"/>
                <w:sz w:val="20"/>
                <w:szCs w:val="20"/>
              </w:rPr>
              <w:t xml:space="preserve"> отдельно </w:t>
            </w:r>
            <w:r w:rsidRPr="00346EA7">
              <w:rPr>
                <w:rFonts w:asciiTheme="minorHAnsi" w:hAnsiTheme="minorHAnsi" w:cstheme="minorHAnsi"/>
                <w:sz w:val="20"/>
                <w:szCs w:val="20"/>
              </w:rPr>
              <w:t>согласовать загрузку)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0F9E0F9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20571" w:rsidRPr="00E20571" w14:paraId="50EC987C" w14:textId="77777777" w:rsidTr="00D0017B">
        <w:trPr>
          <w:trHeight w:val="300"/>
        </w:trPr>
        <w:tc>
          <w:tcPr>
            <w:tcW w:w="861" w:type="dxa"/>
            <w:shd w:val="clear" w:color="auto" w:fill="auto"/>
            <w:vAlign w:val="center"/>
          </w:tcPr>
          <w:p w14:paraId="312648DB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4C5BD5F" w14:textId="008711EC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В-</w:t>
            </w:r>
            <w:r w:rsidR="00D15DD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11" w:type="dxa"/>
          </w:tcPr>
          <w:p w14:paraId="50FEA7BF" w14:textId="338B3F83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262626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Удаление файла из системного хранилища</w:t>
            </w:r>
          </w:p>
        </w:tc>
        <w:tc>
          <w:tcPr>
            <w:tcW w:w="2126" w:type="dxa"/>
          </w:tcPr>
          <w:p w14:paraId="54763A1B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</w:tcPr>
          <w:p w14:paraId="569FF0FA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E20571" w:rsidRPr="00E20571" w14:paraId="64FC1D76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51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3AFD2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7CBA6B" w14:textId="28A00193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В-</w:t>
            </w:r>
            <w:r w:rsidR="00F17E4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87E60" w14:textId="5CD2B607" w:rsidR="00E20571" w:rsidRPr="00E20571" w:rsidRDefault="00E20571" w:rsidP="00DA6A36">
            <w:pPr>
              <w:spacing w:before="60" w:after="6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Восстановление версии файла из журнала версий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E50B1A" w14:textId="77777777" w:rsidR="00E20571" w:rsidRPr="00E20571" w:rsidRDefault="00E20571" w:rsidP="00DA6A36">
            <w:pPr>
              <w:spacing w:before="60" w:after="6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E7E9AC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77555CD5" w14:textId="77777777" w:rsidTr="00300C3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0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55393" w14:textId="77777777" w:rsidR="00346EA7" w:rsidRPr="00E20571" w:rsidRDefault="00346EA7" w:rsidP="00300C3D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542C6E" w14:textId="1535B250" w:rsidR="00346EA7" w:rsidRPr="00E20571" w:rsidRDefault="00346EA7" w:rsidP="00300C3D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В-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965E2" w14:textId="77777777" w:rsidR="00346EA7" w:rsidRPr="00E20571" w:rsidRDefault="00346EA7" w:rsidP="00300C3D">
            <w:pPr>
              <w:spacing w:before="60" w:after="6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 xml:space="preserve">Скачивание любой версии файла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065490" w14:textId="77777777" w:rsidR="00346EA7" w:rsidRPr="00E20571" w:rsidRDefault="00346EA7" w:rsidP="00300C3D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E6DA67" w14:textId="77777777" w:rsidR="00346EA7" w:rsidRPr="00E20571" w:rsidRDefault="00346EA7" w:rsidP="00300C3D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20571" w:rsidRPr="00E20571" w14:paraId="15A7A9C8" w14:textId="77777777" w:rsidTr="00D0017B">
        <w:trPr>
          <w:trHeight w:val="300"/>
        </w:trPr>
        <w:tc>
          <w:tcPr>
            <w:tcW w:w="861" w:type="dxa"/>
            <w:shd w:val="clear" w:color="auto" w:fill="DBE5F1"/>
            <w:vAlign w:val="center"/>
          </w:tcPr>
          <w:p w14:paraId="73F31F1F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DBE5F1"/>
            <w:vAlign w:val="center"/>
          </w:tcPr>
          <w:p w14:paraId="50FDD92E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 xml:space="preserve">W </w:t>
            </w:r>
          </w:p>
        </w:tc>
        <w:tc>
          <w:tcPr>
            <w:tcW w:w="4111" w:type="dxa"/>
            <w:shd w:val="clear" w:color="auto" w:fill="DBE5F1"/>
          </w:tcPr>
          <w:p w14:paraId="3581895C" w14:textId="18248F28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Действия с файлами</w:t>
            </w:r>
          </w:p>
        </w:tc>
        <w:tc>
          <w:tcPr>
            <w:tcW w:w="2126" w:type="dxa"/>
            <w:shd w:val="clear" w:color="auto" w:fill="DBE5F1"/>
          </w:tcPr>
          <w:p w14:paraId="457F6B7C" w14:textId="1CDBB4D1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DBE5F1"/>
          </w:tcPr>
          <w:p w14:paraId="444B3E73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E20571" w:rsidRPr="00E20571" w14:paraId="062FC24E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4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85DD5" w14:textId="77777777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49A95" w14:textId="3670F779" w:rsidR="00E20571" w:rsidRPr="00E20571" w:rsidRDefault="00E20571" w:rsidP="00DA6A36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W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  <w:r w:rsidR="00346EA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B16AD" w14:textId="2E713547" w:rsidR="00E20571" w:rsidRPr="00E20571" w:rsidRDefault="00E20571" w:rsidP="00DA6A36">
            <w:pPr>
              <w:spacing w:before="60" w:after="6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Открытия на просмотр</w:t>
            </w:r>
            <w:r w:rsidRPr="00E2057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 xml:space="preserve">файлов 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PDF</w:t>
            </w:r>
            <w:r w:rsidRPr="00E20571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DWG</w:t>
            </w:r>
            <w:r w:rsidRPr="00E20571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IFC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D1CECE" w14:textId="39FBAC40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F77426" w14:textId="77777777" w:rsidR="00E20571" w:rsidRPr="00E20571" w:rsidRDefault="00E20571" w:rsidP="00DA6A36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6DFB0FFC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9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DDE69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A4533" w14:textId="5B38A2CA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W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D9476" w14:textId="457CD530" w:rsidR="00346EA7" w:rsidRPr="00E20571" w:rsidRDefault="00346EA7" w:rsidP="00346EA7">
            <w:pPr>
              <w:spacing w:before="60" w:after="60"/>
              <w:ind w:left="34" w:right="363"/>
              <w:rPr>
                <w:rFonts w:asciiTheme="minorHAnsi" w:hAnsiTheme="minorHAnsi" w:cstheme="minorHAnsi"/>
                <w:color w:val="262626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Сравнение версий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 xml:space="preserve"> </w:t>
            </w:r>
            <w:r w:rsidRPr="00E20571">
              <w:rPr>
                <w:rFonts w:asciiTheme="minorHAnsi" w:hAnsiTheme="minorHAnsi" w:cstheme="minorHAnsi"/>
                <w:sz w:val="20"/>
                <w:szCs w:val="20"/>
              </w:rPr>
              <w:t xml:space="preserve">файла 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PDF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85521B" w14:textId="108956F8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В двух режимах – н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а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ложением и «шторкой»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AB8431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4A56DFFE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0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11BA0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ADA450" w14:textId="2E48276C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W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56D13" w14:textId="718747D2" w:rsidR="00346EA7" w:rsidRPr="00E20571" w:rsidRDefault="00346EA7" w:rsidP="00346EA7">
            <w:pPr>
              <w:spacing w:before="60" w:after="6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Восстановление (актуализация) ранней версии файла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B64DD7" w14:textId="250C81D5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D50614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2A831386" w14:textId="77777777" w:rsidTr="00B652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0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6CA8C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452970" w14:textId="76C2C153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W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-4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37998" w14:textId="6D962652" w:rsidR="00346EA7" w:rsidRPr="00E20571" w:rsidRDefault="00346EA7" w:rsidP="00346EA7">
            <w:pPr>
              <w:spacing w:before="60" w:after="6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Отправка файлов на согласование по выбранному маршруту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C6FC6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08B135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0E52EFEE" w14:textId="77777777" w:rsidTr="00D0017B">
        <w:trPr>
          <w:trHeight w:val="300"/>
        </w:trPr>
        <w:tc>
          <w:tcPr>
            <w:tcW w:w="861" w:type="dxa"/>
            <w:shd w:val="clear" w:color="auto" w:fill="DBE5F1"/>
            <w:vAlign w:val="center"/>
          </w:tcPr>
          <w:p w14:paraId="0152433A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DBE5F1"/>
            <w:vAlign w:val="center"/>
          </w:tcPr>
          <w:p w14:paraId="4BE9A7C4" w14:textId="4EB247BD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P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4111" w:type="dxa"/>
            <w:shd w:val="clear" w:color="auto" w:fill="DBE5F1"/>
          </w:tcPr>
          <w:p w14:paraId="5DD5DDAC" w14:textId="04068BA4" w:rsidR="00346EA7" w:rsidRPr="00BE6282" w:rsidRDefault="00346EA7" w:rsidP="00346EA7">
            <w:pPr>
              <w:spacing w:before="60" w:after="60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  <w:highlight w:val="cyan"/>
              </w:rPr>
            </w:pPr>
            <w:r w:rsidRPr="00AE0653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Процессы, замечания и задачи</w:t>
            </w:r>
          </w:p>
        </w:tc>
        <w:tc>
          <w:tcPr>
            <w:tcW w:w="2126" w:type="dxa"/>
            <w:shd w:val="clear" w:color="auto" w:fill="DBE5F1"/>
          </w:tcPr>
          <w:p w14:paraId="70A6021F" w14:textId="33B474B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DBE5F1"/>
          </w:tcPr>
          <w:p w14:paraId="2BAC5C05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346EA7" w:rsidRPr="00E20571" w14:paraId="49C7DB20" w14:textId="77777777" w:rsidTr="001941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0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B3B9A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A2E8E" w14:textId="36BE4D71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P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8CC7C" w14:textId="706AE397" w:rsidR="00346EA7" w:rsidRPr="00E20571" w:rsidRDefault="00346EA7" w:rsidP="00346EA7">
            <w:pPr>
              <w:spacing w:before="60" w:after="6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Создание замечания к папке / файлу в реестре замечаний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E99527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0BC66B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22FE6584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0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EFC37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3E8F97" w14:textId="4EC5F00F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P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763E1" w14:textId="015B5178" w:rsidR="00346EA7" w:rsidRPr="00E20571" w:rsidRDefault="00346EA7" w:rsidP="00346EA7">
            <w:pPr>
              <w:spacing w:before="60" w:after="6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 xml:space="preserve">Создание простой задачи в реестре задач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5F8848" w14:textId="27510E22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FBE7F4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68E9C617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7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945AF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42FE0C" w14:textId="39BB03DB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P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90A65" w14:textId="468D5B0A" w:rsidR="00346EA7" w:rsidRPr="00E20571" w:rsidRDefault="00346EA7" w:rsidP="00346EA7">
            <w:pPr>
              <w:framePr w:hSpace="180" w:wrap="around" w:vAnchor="page" w:hAnchor="margin" w:y="3385"/>
              <w:spacing w:before="60" w:after="60"/>
              <w:ind w:right="363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Получение задачи по электронной почте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B09E3C" w14:textId="6B980844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B31998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7DF5EE7C" w14:textId="77777777" w:rsidTr="001941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4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5A08B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8CC0D9" w14:textId="63BCF940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P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F2232" w14:textId="7F4FCF43" w:rsidR="00346EA7" w:rsidRPr="003B15FD" w:rsidRDefault="00346EA7" w:rsidP="00346EA7">
            <w:pPr>
              <w:spacing w:before="60" w:after="6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>Открытия на просмотр</w:t>
            </w:r>
            <w:r w:rsidRPr="00E2057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 xml:space="preserve">файлов 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PDF</w:t>
            </w:r>
            <w:r w:rsidRPr="00E20571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DWG</w:t>
            </w:r>
            <w:r w:rsidRPr="00E20571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IFC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из задачи исполнителя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5F9813" w14:textId="2D694152" w:rsidR="00346EA7" w:rsidRPr="00AE0653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5A0EC8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6AB10576" w14:textId="77777777" w:rsidTr="001941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4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737D1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85226B" w14:textId="60A3526B" w:rsidR="00346EA7" w:rsidRPr="00D15DD7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P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864660" w14:textId="1861F404" w:rsidR="00346EA7" w:rsidRPr="003B15FD" w:rsidRDefault="00346EA7" w:rsidP="00346EA7">
            <w:pPr>
              <w:spacing w:before="60" w:after="6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 xml:space="preserve">Отметка на экране просмотра и регистрация замечаний для </w:t>
            </w:r>
            <w:r w:rsidRPr="00E20571">
              <w:rPr>
                <w:rFonts w:asciiTheme="minorHAnsi" w:hAnsiTheme="minorHAnsi" w:cstheme="minorHAnsi"/>
                <w:color w:val="262626"/>
                <w:sz w:val="20"/>
                <w:szCs w:val="20"/>
              </w:rPr>
              <w:t xml:space="preserve">файлов 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PDF</w:t>
            </w:r>
            <w:r w:rsidRPr="00E20571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DWG</w:t>
            </w:r>
            <w:r w:rsidRPr="00E20571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E20571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IFC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46B31A" w14:textId="77777777" w:rsidR="00346EA7" w:rsidRPr="00AE0653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51F1AB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33DDF6D2" w14:textId="77777777" w:rsidTr="001941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7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19FCC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C2F8C" w14:textId="61E8DD6A" w:rsidR="00346EA7" w:rsidRPr="00D15DD7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P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8F0EB" w14:textId="1C2342A0" w:rsidR="00346EA7" w:rsidRPr="00E20571" w:rsidRDefault="00346EA7" w:rsidP="00346EA7">
            <w:pPr>
              <w:framePr w:hSpace="180" w:wrap="around" w:vAnchor="page" w:hAnchor="margin" w:y="3385"/>
              <w:spacing w:before="60" w:after="60"/>
              <w:ind w:right="363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Выполнение и закрытие задачи согласования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CF1FF2" w14:textId="0D27F2E5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По разным файлам возможны разные решения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093FB6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3F07B0B5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7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15371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CB1642" w14:textId="68C6DE1A" w:rsidR="00346EA7" w:rsidRPr="00D15DD7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P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18D5B" w14:textId="268FA4BB" w:rsidR="00346EA7" w:rsidRPr="00E20571" w:rsidRDefault="00346EA7" w:rsidP="00346EA7">
            <w:pPr>
              <w:framePr w:hSpace="180" w:wrap="around" w:vAnchor="page" w:hAnchor="margin" w:y="3385"/>
              <w:spacing w:before="60" w:after="60"/>
              <w:ind w:right="363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Осуществление фильтрации списка задач и выгрузка в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Ecxel</w:t>
            </w:r>
            <w:proofErr w:type="spellEnd"/>
            <w:r w:rsidRPr="00E2057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38E2C9" w14:textId="4281FCD8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0DCEA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6EA7" w:rsidRPr="00E20571" w14:paraId="3AC5DE41" w14:textId="77777777" w:rsidTr="00D001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0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6F258" w14:textId="77777777" w:rsidR="00346EA7" w:rsidRPr="00E20571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C13CE" w14:textId="28460884" w:rsidR="00346EA7" w:rsidRPr="00D15DD7" w:rsidRDefault="00346EA7" w:rsidP="00346EA7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</w:pP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P</w:t>
            </w:r>
            <w:r w:rsidRPr="00E205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086A5" w14:textId="21C79E4B" w:rsidR="00346EA7" w:rsidRPr="00E20571" w:rsidRDefault="00346EA7" w:rsidP="00346EA7">
            <w:pPr>
              <w:spacing w:before="60" w:after="6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Просмотр маршрута процесса в реестре процессов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A6CB6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97D39" w14:textId="77777777" w:rsidR="00346EA7" w:rsidRPr="00E20571" w:rsidRDefault="00346EA7" w:rsidP="00346EA7">
            <w:pPr>
              <w:spacing w:before="60"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1AB787D2" w14:textId="77777777" w:rsidR="002842C7" w:rsidRPr="005871C9" w:rsidRDefault="002842C7" w:rsidP="002842C7">
      <w:pPr>
        <w:rPr>
          <w:rFonts w:ascii="Segoe UI Light" w:hAnsi="Segoe UI Light" w:cs="Segoe UI Light"/>
          <w:lang w:eastAsia="zh-CN"/>
        </w:rPr>
      </w:pPr>
    </w:p>
    <w:p w14:paraId="0DE249F3" w14:textId="77777777" w:rsidR="002842C7" w:rsidRPr="001C4B99" w:rsidRDefault="002842C7" w:rsidP="002842C7">
      <w:pPr>
        <w:pStyle w:val="2"/>
        <w:numPr>
          <w:ilvl w:val="0"/>
          <w:numId w:val="15"/>
        </w:numPr>
      </w:pPr>
      <w:bookmarkStart w:id="7" w:name="_Toc346994562"/>
      <w:r>
        <w:t>Вопросы и пожелания к системе</w:t>
      </w:r>
      <w:bookmarkEnd w:id="7"/>
    </w:p>
    <w:p w14:paraId="3D3BADC5" w14:textId="6DF83331" w:rsidR="002842C7" w:rsidRPr="002842C7" w:rsidRDefault="002842C7" w:rsidP="002842C7">
      <w:pPr>
        <w:rPr>
          <w:rFonts w:asciiTheme="minorHAnsi" w:hAnsiTheme="minorHAnsi" w:cstheme="minorHAnsi"/>
          <w:lang w:eastAsia="zh-CN"/>
        </w:rPr>
      </w:pPr>
      <w:r w:rsidRPr="002842C7">
        <w:rPr>
          <w:rFonts w:asciiTheme="minorHAnsi" w:hAnsiTheme="minorHAnsi" w:cstheme="minorHAnsi"/>
          <w:lang w:eastAsia="zh-CN"/>
        </w:rPr>
        <w:t xml:space="preserve">Стороны согласовали следующий перечень вопросов и пожеланий, по которым должен быть дан письменный ответ </w:t>
      </w:r>
      <w:r w:rsidR="00F17E4D">
        <w:rPr>
          <w:rFonts w:asciiTheme="minorHAnsi" w:hAnsiTheme="minorHAnsi" w:cstheme="minorHAnsi"/>
          <w:lang w:eastAsia="zh-CN"/>
        </w:rPr>
        <w:t>Консультантом</w:t>
      </w:r>
      <w:r w:rsidRPr="002842C7">
        <w:rPr>
          <w:rFonts w:asciiTheme="minorHAnsi" w:hAnsiTheme="minorHAnsi" w:cstheme="minorHAnsi"/>
          <w:lang w:eastAsia="zh-CN"/>
        </w:rPr>
        <w:t xml:space="preserve"> к</w:t>
      </w:r>
      <w:r w:rsidR="00E94A2B">
        <w:rPr>
          <w:rFonts w:asciiTheme="minorHAnsi" w:hAnsiTheme="minorHAnsi" w:cstheme="minorHAnsi"/>
          <w:lang w:eastAsia="zh-CN"/>
        </w:rPr>
        <w:t xml:space="preserve"> </w:t>
      </w:r>
      <w:r w:rsidRPr="002842C7">
        <w:rPr>
          <w:rFonts w:asciiTheme="minorHAnsi" w:hAnsiTheme="minorHAnsi" w:cstheme="minorHAnsi"/>
          <w:lang w:eastAsia="zh-CN"/>
        </w:rPr>
        <w:t>_________________202</w:t>
      </w:r>
      <w:r w:rsidR="00E94A2B">
        <w:rPr>
          <w:rFonts w:asciiTheme="minorHAnsi" w:hAnsiTheme="minorHAnsi" w:cstheme="minorHAnsi"/>
          <w:lang w:eastAsia="zh-CN"/>
        </w:rPr>
        <w:t xml:space="preserve">5 </w:t>
      </w:r>
      <w:r w:rsidRPr="002842C7">
        <w:rPr>
          <w:rFonts w:asciiTheme="minorHAnsi" w:hAnsiTheme="minorHAnsi" w:cstheme="minorHAnsi"/>
          <w:lang w:eastAsia="zh-CN"/>
        </w:rPr>
        <w:t>г</w:t>
      </w:r>
      <w:r w:rsidR="00E94A2B">
        <w:rPr>
          <w:rFonts w:asciiTheme="minorHAnsi" w:hAnsiTheme="minorHAnsi" w:cstheme="minorHAnsi"/>
          <w:lang w:eastAsia="zh-CN"/>
        </w:rPr>
        <w:t>ода</w:t>
      </w:r>
      <w:r w:rsidRPr="002842C7">
        <w:rPr>
          <w:rFonts w:asciiTheme="minorHAnsi" w:hAnsiTheme="minorHAnsi" w:cstheme="minorHAnsi"/>
          <w:lang w:eastAsia="zh-CN"/>
        </w:rPr>
        <w:t>:</w:t>
      </w:r>
    </w:p>
    <w:p w14:paraId="358624C6" w14:textId="77777777" w:rsidR="002842C7" w:rsidRPr="002842C7" w:rsidRDefault="002842C7" w:rsidP="002842C7">
      <w:pPr>
        <w:ind w:left="360"/>
        <w:rPr>
          <w:rFonts w:asciiTheme="minorHAnsi" w:hAnsiTheme="minorHAnsi" w:cstheme="minorHAnsi"/>
          <w:lang w:eastAsia="zh-CN"/>
        </w:rPr>
      </w:pPr>
    </w:p>
    <w:tbl>
      <w:tblPr>
        <w:tblW w:w="9366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2"/>
        <w:gridCol w:w="3566"/>
        <w:gridCol w:w="4678"/>
      </w:tblGrid>
      <w:tr w:rsidR="002842C7" w:rsidRPr="002842C7" w14:paraId="10587DB1" w14:textId="77777777" w:rsidTr="00D0017B">
        <w:trPr>
          <w:trHeight w:val="600"/>
        </w:trPr>
        <w:tc>
          <w:tcPr>
            <w:tcW w:w="1122" w:type="dxa"/>
            <w:shd w:val="clear" w:color="auto" w:fill="auto"/>
            <w:vAlign w:val="center"/>
            <w:hideMark/>
          </w:tcPr>
          <w:p w14:paraId="763DA155" w14:textId="77777777" w:rsidR="002842C7" w:rsidRPr="002842C7" w:rsidRDefault="002842C7" w:rsidP="00D0017B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2842C7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 xml:space="preserve">Код </w:t>
            </w:r>
          </w:p>
          <w:p w14:paraId="35633F2D" w14:textId="77777777" w:rsidR="002842C7" w:rsidRPr="002842C7" w:rsidRDefault="002842C7" w:rsidP="00D0017B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2842C7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действия</w:t>
            </w:r>
          </w:p>
        </w:tc>
        <w:tc>
          <w:tcPr>
            <w:tcW w:w="3566" w:type="dxa"/>
            <w:vAlign w:val="center"/>
          </w:tcPr>
          <w:p w14:paraId="3B7B8095" w14:textId="77777777" w:rsidR="002842C7" w:rsidRPr="002842C7" w:rsidRDefault="002842C7" w:rsidP="00D0017B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2842C7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Наименование действия/формы</w:t>
            </w:r>
          </w:p>
        </w:tc>
        <w:tc>
          <w:tcPr>
            <w:tcW w:w="4678" w:type="dxa"/>
            <w:vAlign w:val="center"/>
          </w:tcPr>
          <w:p w14:paraId="0C00A8CD" w14:textId="77777777" w:rsidR="002842C7" w:rsidRPr="002842C7" w:rsidRDefault="002842C7" w:rsidP="00D0017B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2842C7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Вопрос/пожелание</w:t>
            </w:r>
          </w:p>
        </w:tc>
      </w:tr>
      <w:tr w:rsidR="002842C7" w:rsidRPr="002842C7" w14:paraId="2CBF1B0E" w14:textId="77777777" w:rsidTr="00D0017B">
        <w:trPr>
          <w:trHeight w:val="300"/>
        </w:trPr>
        <w:tc>
          <w:tcPr>
            <w:tcW w:w="1122" w:type="dxa"/>
            <w:shd w:val="clear" w:color="auto" w:fill="auto"/>
          </w:tcPr>
          <w:p w14:paraId="2DDAB223" w14:textId="77777777" w:rsidR="002842C7" w:rsidRPr="002842C7" w:rsidRDefault="002842C7" w:rsidP="00D0017B">
            <w:pPr>
              <w:spacing w:before="4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3566" w:type="dxa"/>
          </w:tcPr>
          <w:p w14:paraId="39F0C374" w14:textId="77777777" w:rsidR="002842C7" w:rsidRPr="002842C7" w:rsidRDefault="002842C7" w:rsidP="00D0017B">
            <w:pPr>
              <w:spacing w:before="4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4678" w:type="dxa"/>
          </w:tcPr>
          <w:p w14:paraId="648711B4" w14:textId="77777777" w:rsidR="002842C7" w:rsidRPr="002842C7" w:rsidRDefault="002842C7" w:rsidP="00D0017B">
            <w:pPr>
              <w:spacing w:before="4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2842C7" w:rsidRPr="002842C7" w14:paraId="732869F7" w14:textId="77777777" w:rsidTr="00D0017B">
        <w:trPr>
          <w:trHeight w:val="300"/>
        </w:trPr>
        <w:tc>
          <w:tcPr>
            <w:tcW w:w="1122" w:type="dxa"/>
            <w:shd w:val="clear" w:color="auto" w:fill="auto"/>
          </w:tcPr>
          <w:p w14:paraId="3A7DBACF" w14:textId="77777777" w:rsidR="002842C7" w:rsidRPr="002842C7" w:rsidRDefault="002842C7" w:rsidP="00D0017B">
            <w:pPr>
              <w:spacing w:before="4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3566" w:type="dxa"/>
          </w:tcPr>
          <w:p w14:paraId="04745F0F" w14:textId="77777777" w:rsidR="002842C7" w:rsidRPr="002842C7" w:rsidRDefault="002842C7" w:rsidP="00D0017B">
            <w:pPr>
              <w:spacing w:before="4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4678" w:type="dxa"/>
          </w:tcPr>
          <w:p w14:paraId="7F6F7D57" w14:textId="77777777" w:rsidR="002842C7" w:rsidRPr="002842C7" w:rsidRDefault="002842C7" w:rsidP="00D0017B">
            <w:pPr>
              <w:spacing w:before="4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2842C7" w:rsidRPr="002842C7" w14:paraId="775DA730" w14:textId="77777777" w:rsidTr="00D0017B">
        <w:trPr>
          <w:trHeight w:val="300"/>
        </w:trPr>
        <w:tc>
          <w:tcPr>
            <w:tcW w:w="1122" w:type="dxa"/>
            <w:shd w:val="clear" w:color="auto" w:fill="auto"/>
          </w:tcPr>
          <w:p w14:paraId="70761034" w14:textId="77777777" w:rsidR="002842C7" w:rsidRPr="002842C7" w:rsidRDefault="002842C7" w:rsidP="00D0017B">
            <w:pPr>
              <w:spacing w:before="4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3566" w:type="dxa"/>
          </w:tcPr>
          <w:p w14:paraId="7C58953F" w14:textId="77777777" w:rsidR="002842C7" w:rsidRPr="002842C7" w:rsidRDefault="002842C7" w:rsidP="00D0017B">
            <w:pPr>
              <w:spacing w:before="4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4678" w:type="dxa"/>
          </w:tcPr>
          <w:p w14:paraId="6D62838D" w14:textId="77777777" w:rsidR="002842C7" w:rsidRPr="002842C7" w:rsidRDefault="002842C7" w:rsidP="00D0017B">
            <w:pPr>
              <w:spacing w:before="4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2842C7" w:rsidRPr="002842C7" w14:paraId="423CF5E9" w14:textId="77777777" w:rsidTr="00D0017B">
        <w:trPr>
          <w:trHeight w:val="300"/>
        </w:trPr>
        <w:tc>
          <w:tcPr>
            <w:tcW w:w="1122" w:type="dxa"/>
            <w:shd w:val="clear" w:color="auto" w:fill="auto"/>
          </w:tcPr>
          <w:p w14:paraId="5EE3DD16" w14:textId="77777777" w:rsidR="002842C7" w:rsidRPr="002842C7" w:rsidRDefault="002842C7" w:rsidP="00D0017B">
            <w:pPr>
              <w:spacing w:before="4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3566" w:type="dxa"/>
          </w:tcPr>
          <w:p w14:paraId="66A5908C" w14:textId="77777777" w:rsidR="002842C7" w:rsidRPr="002842C7" w:rsidRDefault="002842C7" w:rsidP="00D0017B">
            <w:pPr>
              <w:spacing w:before="40"/>
              <w:ind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4678" w:type="dxa"/>
          </w:tcPr>
          <w:p w14:paraId="78A738DA" w14:textId="77777777" w:rsidR="002842C7" w:rsidRPr="002842C7" w:rsidRDefault="002842C7" w:rsidP="00D0017B">
            <w:pPr>
              <w:spacing w:before="40"/>
              <w:ind w:left="34" w:right="363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</w:tbl>
    <w:p w14:paraId="37B2C915" w14:textId="77777777" w:rsidR="002842C7" w:rsidRPr="002842C7" w:rsidRDefault="002842C7" w:rsidP="002842C7">
      <w:pPr>
        <w:ind w:left="360"/>
        <w:rPr>
          <w:rFonts w:asciiTheme="minorHAnsi" w:hAnsiTheme="minorHAnsi" w:cstheme="minorHAnsi"/>
          <w:lang w:eastAsia="zh-CN"/>
        </w:rPr>
      </w:pPr>
    </w:p>
    <w:p w14:paraId="60D8F182" w14:textId="77777777" w:rsidR="002842C7" w:rsidRPr="001C4B99" w:rsidRDefault="002842C7" w:rsidP="002842C7">
      <w:pPr>
        <w:pStyle w:val="2"/>
        <w:numPr>
          <w:ilvl w:val="0"/>
          <w:numId w:val="15"/>
        </w:numPr>
      </w:pPr>
      <w:bookmarkStart w:id="8" w:name="_Toc346901501"/>
      <w:bookmarkStart w:id="9" w:name="_Toc346994563"/>
      <w:r w:rsidRPr="001C4B99">
        <w:t xml:space="preserve">Принятое решение по результатам </w:t>
      </w:r>
      <w:bookmarkEnd w:id="8"/>
      <w:r>
        <w:t>ознакомительного тестирования</w:t>
      </w:r>
      <w:bookmarkEnd w:id="9"/>
    </w:p>
    <w:p w14:paraId="7DB601FB" w14:textId="0A536EDE" w:rsidR="002842C7" w:rsidRPr="003B474A" w:rsidRDefault="002842C7" w:rsidP="002842C7">
      <w:r>
        <w:t>П</w:t>
      </w:r>
      <w:r w:rsidRPr="005871C9">
        <w:t xml:space="preserve">о результатам совместно проведенного </w:t>
      </w:r>
      <w:r>
        <w:t xml:space="preserve">ознакомительного </w:t>
      </w:r>
      <w:r w:rsidRPr="005871C9">
        <w:t>тестирования</w:t>
      </w:r>
      <w:r>
        <w:t xml:space="preserve"> сделан вывод о работоспособности системы </w:t>
      </w:r>
      <w:proofErr w:type="spellStart"/>
      <w:r>
        <w:t>Vitro</w:t>
      </w:r>
      <w:proofErr w:type="spellEnd"/>
      <w:r w:rsidR="00E94A2B">
        <w:t>-</w:t>
      </w:r>
      <w:r>
        <w:t>CAD</w:t>
      </w:r>
      <w:r w:rsidRPr="003B474A">
        <w:t xml:space="preserve"> </w:t>
      </w:r>
      <w:r>
        <w:t>и ее пригодности для использования в качестве системы документооборота на предприятии Заказчика</w:t>
      </w:r>
    </w:p>
    <w:p w14:paraId="4A7700C1" w14:textId="77777777" w:rsidR="002842C7" w:rsidRPr="005871C9" w:rsidRDefault="002842C7" w:rsidP="002842C7">
      <w:pPr>
        <w:ind w:left="360"/>
        <w:rPr>
          <w:rFonts w:ascii="Segoe UI Light" w:hAnsi="Segoe UI Light" w:cs="Segoe UI Light"/>
          <w:lang w:eastAsia="zh-CN"/>
        </w:rPr>
      </w:pPr>
    </w:p>
    <w:p w14:paraId="5264CEA5" w14:textId="77777777" w:rsidR="002842C7" w:rsidRPr="005871C9" w:rsidRDefault="002842C7" w:rsidP="002842C7">
      <w:pPr>
        <w:pStyle w:val="afffa"/>
        <w:pBdr>
          <w:bottom w:val="single" w:sz="6" w:space="0" w:color="auto"/>
        </w:pBdr>
        <w:rPr>
          <w:rFonts w:ascii="Segoe UI Light" w:hAnsi="Segoe UI Light" w:cs="Segoe UI Light"/>
          <w:b/>
          <w:bCs/>
          <w:sz w:val="22"/>
          <w:szCs w:val="22"/>
          <w:lang w:eastAsia="zh-CN"/>
        </w:rPr>
      </w:pPr>
    </w:p>
    <w:p w14:paraId="00586451" w14:textId="1EFC9DDB" w:rsidR="002842C7" w:rsidRPr="002842C7" w:rsidRDefault="002842C7" w:rsidP="002842C7">
      <w:pPr>
        <w:jc w:val="right"/>
      </w:pPr>
      <w:r w:rsidRPr="002842C7">
        <w:rPr>
          <w:lang w:eastAsia="zh-CN"/>
        </w:rPr>
        <w:lastRenderedPageBreak/>
        <w:t xml:space="preserve">Протокол </w:t>
      </w:r>
      <w:r w:rsidRPr="002842C7">
        <w:t xml:space="preserve">согласован со стороны </w:t>
      </w:r>
      <w:r w:rsidR="00F17E4D">
        <w:t>Консультанта</w:t>
      </w:r>
      <w:r w:rsidRPr="002842C7">
        <w:t>:</w:t>
      </w:r>
    </w:p>
    <w:p w14:paraId="5A0D18C5" w14:textId="77777777" w:rsidR="002842C7" w:rsidRPr="002842C7" w:rsidRDefault="002842C7" w:rsidP="002842C7">
      <w:pPr>
        <w:pStyle w:val="a"/>
        <w:numPr>
          <w:ilvl w:val="0"/>
          <w:numId w:val="0"/>
        </w:numPr>
        <w:suppressLineNumbers/>
        <w:suppressAutoHyphens/>
        <w:jc w:val="right"/>
        <w:rPr>
          <w:rFonts w:ascii="Segoe UI Light" w:hAnsi="Segoe UI Light" w:cs="Segoe UI Light"/>
          <w:sz w:val="22"/>
          <w:szCs w:val="22"/>
          <w:lang w:val="ru-RU"/>
        </w:rPr>
      </w:pPr>
    </w:p>
    <w:p w14:paraId="437C10E3" w14:textId="77777777" w:rsidR="002842C7" w:rsidRPr="002842C7" w:rsidRDefault="002842C7" w:rsidP="002842C7">
      <w:pPr>
        <w:pStyle w:val="a"/>
        <w:numPr>
          <w:ilvl w:val="0"/>
          <w:numId w:val="0"/>
        </w:numPr>
        <w:suppressLineNumbers/>
        <w:suppressAutoHyphens/>
        <w:jc w:val="right"/>
        <w:rPr>
          <w:rFonts w:ascii="Segoe UI Light" w:hAnsi="Segoe UI Light" w:cs="Segoe UI Light"/>
          <w:sz w:val="22"/>
          <w:szCs w:val="22"/>
          <w:lang w:val="ru-RU"/>
        </w:rPr>
      </w:pPr>
    </w:p>
    <w:p w14:paraId="09A0BC18" w14:textId="77777777" w:rsidR="002842C7" w:rsidRPr="002842C7" w:rsidRDefault="002842C7" w:rsidP="002842C7">
      <w:pPr>
        <w:pStyle w:val="a"/>
        <w:numPr>
          <w:ilvl w:val="0"/>
          <w:numId w:val="0"/>
        </w:numPr>
        <w:suppressLineNumbers/>
        <w:suppressAutoHyphens/>
        <w:jc w:val="right"/>
        <w:rPr>
          <w:rFonts w:asciiTheme="minorHAnsi" w:hAnsiTheme="minorHAnsi" w:cstheme="minorHAnsi"/>
          <w:sz w:val="22"/>
          <w:szCs w:val="22"/>
          <w:lang w:val="ru-RU"/>
        </w:rPr>
      </w:pPr>
      <w:r w:rsidRPr="002842C7">
        <w:rPr>
          <w:rFonts w:asciiTheme="minorHAnsi" w:hAnsiTheme="minorHAnsi" w:cstheme="minorHAnsi"/>
          <w:sz w:val="22"/>
          <w:szCs w:val="22"/>
          <w:lang w:val="ru-RU"/>
        </w:rPr>
        <w:t>Протокол согласован со стороны Заказчика:</w:t>
      </w:r>
    </w:p>
    <w:p w14:paraId="4A839A8F" w14:textId="32B137B3" w:rsidR="00692296" w:rsidRPr="002651F5" w:rsidRDefault="00692296" w:rsidP="00692296">
      <w:pPr>
        <w:pStyle w:val="1"/>
        <w:rPr>
          <w:rFonts w:eastAsia="Tahoma"/>
          <w:w w:val="111"/>
        </w:rPr>
      </w:pPr>
    </w:p>
    <w:sectPr w:rsidR="00692296" w:rsidRPr="002651F5" w:rsidSect="0011050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567" w:right="851" w:bottom="1134" w:left="1418" w:header="284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70EA68" w14:textId="77777777" w:rsidR="00893811" w:rsidRDefault="00893811" w:rsidP="00DE7E3C">
      <w:r>
        <w:separator/>
      </w:r>
    </w:p>
  </w:endnote>
  <w:endnote w:type="continuationSeparator" w:id="0">
    <w:p w14:paraId="11F7BFF1" w14:textId="77777777" w:rsidR="00893811" w:rsidRDefault="00893811" w:rsidP="00DE7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 Light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Montserrat"/>
    <w:charset w:val="CC"/>
    <w:family w:val="auto"/>
    <w:pitch w:val="variable"/>
    <w:sig w:usb0="2000020F" w:usb1="00000003" w:usb2="00000000" w:usb3="00000000" w:csb0="00000197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f3"/>
      <w:tblW w:w="9752" w:type="dxa"/>
      <w:tblInd w:w="-5" w:type="dxa"/>
      <w:tblBorders>
        <w:top w:val="double" w:sz="4" w:space="0" w:color="0F243E" w:themeColor="text2" w:themeShade="8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814"/>
      <w:gridCol w:w="5954"/>
      <w:gridCol w:w="1984"/>
    </w:tblGrid>
    <w:tr w:rsidR="00E92F43" w14:paraId="29F39AA9" w14:textId="77777777" w:rsidTr="004C2426">
      <w:tc>
        <w:tcPr>
          <w:tcW w:w="1814" w:type="dxa"/>
          <w:tcBorders>
            <w:top w:val="double" w:sz="4" w:space="0" w:color="0F243E" w:themeColor="text2" w:themeShade="80"/>
            <w:left w:val="nil"/>
            <w:bottom w:val="nil"/>
            <w:right w:val="nil"/>
          </w:tcBorders>
          <w:hideMark/>
        </w:tcPr>
        <w:p w14:paraId="2F718EF5" w14:textId="178E72DC" w:rsidR="00E92F43" w:rsidRDefault="00381F98" w:rsidP="004C2426">
          <w:pPr>
            <w:pStyle w:val="af6"/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</w:pPr>
          <w:r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  <w:t>202</w:t>
          </w:r>
          <w:r w:rsidR="002842C7"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  <w:t>5</w:t>
          </w:r>
          <w:r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  <w:t>г.</w:t>
          </w:r>
        </w:p>
      </w:tc>
      <w:tc>
        <w:tcPr>
          <w:tcW w:w="5954" w:type="dxa"/>
          <w:tcBorders>
            <w:top w:val="double" w:sz="4" w:space="0" w:color="0F243E" w:themeColor="text2" w:themeShade="80"/>
            <w:left w:val="nil"/>
            <w:bottom w:val="nil"/>
            <w:right w:val="nil"/>
          </w:tcBorders>
          <w:hideMark/>
        </w:tcPr>
        <w:p w14:paraId="32860E0B" w14:textId="77777777" w:rsidR="00E92F43" w:rsidRDefault="00E92F43" w:rsidP="004C2426">
          <w:pPr>
            <w:pStyle w:val="af6"/>
            <w:jc w:val="center"/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</w:pPr>
          <w:r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  <w:t>Г. Москва</w:t>
          </w:r>
        </w:p>
      </w:tc>
      <w:tc>
        <w:tcPr>
          <w:tcW w:w="1984" w:type="dxa"/>
          <w:tcBorders>
            <w:top w:val="double" w:sz="4" w:space="0" w:color="0F243E" w:themeColor="text2" w:themeShade="80"/>
            <w:left w:val="nil"/>
            <w:bottom w:val="nil"/>
            <w:right w:val="nil"/>
          </w:tcBorders>
          <w:hideMark/>
        </w:tcPr>
        <w:p w14:paraId="5BD588F2" w14:textId="14F774E1" w:rsidR="00E92F43" w:rsidRDefault="00E92F43" w:rsidP="004C2426">
          <w:pPr>
            <w:pStyle w:val="af6"/>
            <w:jc w:val="right"/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</w:pPr>
          <w:r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  <w:t xml:space="preserve"> </w:t>
          </w:r>
          <w:r w:rsidR="004C2426" w:rsidRPr="004C2426"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  <w:t xml:space="preserve">Страница </w:t>
          </w:r>
          <w:r w:rsidR="004C2426" w:rsidRPr="004C2426">
            <w:rPr>
              <w:rFonts w:asciiTheme="minorHAnsi" w:hAnsiTheme="minorHAnsi"/>
              <w:b/>
              <w:bCs/>
              <w:color w:val="808080" w:themeColor="background1" w:themeShade="80"/>
              <w:sz w:val="20"/>
              <w:szCs w:val="20"/>
            </w:rPr>
            <w:fldChar w:fldCharType="begin"/>
          </w:r>
          <w:r w:rsidR="004C2426" w:rsidRPr="004C2426">
            <w:rPr>
              <w:rFonts w:asciiTheme="minorHAnsi" w:hAnsiTheme="minorHAnsi"/>
              <w:b/>
              <w:bCs/>
              <w:color w:val="808080" w:themeColor="background1" w:themeShade="80"/>
              <w:sz w:val="20"/>
              <w:szCs w:val="20"/>
            </w:rPr>
            <w:instrText>PAGE  \* Arabic  \* MERGEFORMAT</w:instrText>
          </w:r>
          <w:r w:rsidR="004C2426" w:rsidRPr="004C2426">
            <w:rPr>
              <w:rFonts w:asciiTheme="minorHAnsi" w:hAnsiTheme="minorHAnsi"/>
              <w:b/>
              <w:bCs/>
              <w:color w:val="808080" w:themeColor="background1" w:themeShade="80"/>
              <w:sz w:val="20"/>
              <w:szCs w:val="20"/>
            </w:rPr>
            <w:fldChar w:fldCharType="separate"/>
          </w:r>
          <w:r w:rsidR="00883C06">
            <w:rPr>
              <w:rFonts w:asciiTheme="minorHAnsi" w:hAnsiTheme="minorHAnsi"/>
              <w:b/>
              <w:bCs/>
              <w:noProof/>
              <w:color w:val="808080" w:themeColor="background1" w:themeShade="80"/>
              <w:sz w:val="20"/>
              <w:szCs w:val="20"/>
            </w:rPr>
            <w:t>1</w:t>
          </w:r>
          <w:r w:rsidR="004C2426" w:rsidRPr="004C2426">
            <w:rPr>
              <w:rFonts w:asciiTheme="minorHAnsi" w:hAnsiTheme="minorHAnsi"/>
              <w:b/>
              <w:bCs/>
              <w:color w:val="808080" w:themeColor="background1" w:themeShade="80"/>
              <w:sz w:val="20"/>
              <w:szCs w:val="20"/>
            </w:rPr>
            <w:fldChar w:fldCharType="end"/>
          </w:r>
          <w:r w:rsidR="004C2426" w:rsidRPr="004C2426">
            <w:rPr>
              <w:rFonts w:asciiTheme="minorHAnsi" w:hAnsiTheme="minorHAnsi"/>
              <w:color w:val="808080" w:themeColor="background1" w:themeShade="80"/>
              <w:sz w:val="20"/>
              <w:szCs w:val="20"/>
            </w:rPr>
            <w:t xml:space="preserve"> из </w:t>
          </w:r>
          <w:r w:rsidR="004C2426" w:rsidRPr="004C2426">
            <w:rPr>
              <w:rFonts w:asciiTheme="minorHAnsi" w:hAnsiTheme="minorHAnsi"/>
              <w:b/>
              <w:bCs/>
              <w:color w:val="808080" w:themeColor="background1" w:themeShade="80"/>
              <w:sz w:val="20"/>
              <w:szCs w:val="20"/>
            </w:rPr>
            <w:fldChar w:fldCharType="begin"/>
          </w:r>
          <w:r w:rsidR="004C2426" w:rsidRPr="004C2426">
            <w:rPr>
              <w:rFonts w:asciiTheme="minorHAnsi" w:hAnsiTheme="minorHAnsi"/>
              <w:b/>
              <w:bCs/>
              <w:color w:val="808080" w:themeColor="background1" w:themeShade="80"/>
              <w:sz w:val="20"/>
              <w:szCs w:val="20"/>
            </w:rPr>
            <w:instrText>NUMPAGES  \* Arabic  \* MERGEFORMAT</w:instrText>
          </w:r>
          <w:r w:rsidR="004C2426" w:rsidRPr="004C2426">
            <w:rPr>
              <w:rFonts w:asciiTheme="minorHAnsi" w:hAnsiTheme="minorHAnsi"/>
              <w:b/>
              <w:bCs/>
              <w:color w:val="808080" w:themeColor="background1" w:themeShade="80"/>
              <w:sz w:val="20"/>
              <w:szCs w:val="20"/>
            </w:rPr>
            <w:fldChar w:fldCharType="separate"/>
          </w:r>
          <w:r w:rsidR="00883C06">
            <w:rPr>
              <w:rFonts w:asciiTheme="minorHAnsi" w:hAnsiTheme="minorHAnsi"/>
              <w:b/>
              <w:bCs/>
              <w:noProof/>
              <w:color w:val="808080" w:themeColor="background1" w:themeShade="80"/>
              <w:sz w:val="20"/>
              <w:szCs w:val="20"/>
            </w:rPr>
            <w:t>1</w:t>
          </w:r>
          <w:r w:rsidR="004C2426" w:rsidRPr="004C2426">
            <w:rPr>
              <w:rFonts w:asciiTheme="minorHAnsi" w:hAnsiTheme="minorHAnsi"/>
              <w:b/>
              <w:bCs/>
              <w:color w:val="808080" w:themeColor="background1" w:themeShade="80"/>
              <w:sz w:val="20"/>
              <w:szCs w:val="20"/>
            </w:rPr>
            <w:fldChar w:fldCharType="end"/>
          </w:r>
        </w:p>
      </w:tc>
    </w:tr>
  </w:tbl>
  <w:p w14:paraId="3594155D" w14:textId="77777777" w:rsidR="00607EDD" w:rsidRDefault="00607EDD" w:rsidP="00E92F43">
    <w:pPr>
      <w:pStyle w:val="af6"/>
      <w:spacing w:line="12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4909" w:type="pct"/>
      <w:jc w:val="center"/>
      <w:tblBorders>
        <w:top w:val="single" w:sz="2" w:space="0" w:color="808080"/>
        <w:left w:val="single" w:sz="2" w:space="0" w:color="808080"/>
        <w:bottom w:val="single" w:sz="2" w:space="0" w:color="808080"/>
        <w:right w:val="single" w:sz="2" w:space="0" w:color="808080"/>
        <w:insideH w:val="single" w:sz="2" w:space="0" w:color="808080"/>
        <w:insideV w:val="single" w:sz="2" w:space="0" w:color="808080"/>
      </w:tblBorders>
      <w:tblCellMar>
        <w:top w:w="28" w:type="dxa"/>
        <w:bottom w:w="28" w:type="dxa"/>
      </w:tblCellMar>
      <w:tblLook w:val="01E0" w:firstRow="1" w:lastRow="1" w:firstColumn="1" w:lastColumn="1" w:noHBand="0" w:noVBand="0"/>
    </w:tblPr>
    <w:tblGrid>
      <w:gridCol w:w="1305"/>
      <w:gridCol w:w="1570"/>
      <w:gridCol w:w="4070"/>
      <w:gridCol w:w="1089"/>
      <w:gridCol w:w="1422"/>
    </w:tblGrid>
    <w:tr w:rsidR="00607EDD" w:rsidRPr="00530B7D" w14:paraId="5396C30C" w14:textId="77777777" w:rsidTr="00AF7F9E">
      <w:trPr>
        <w:trHeight w:val="240"/>
        <w:jc w:val="center"/>
      </w:trPr>
      <w:tc>
        <w:tcPr>
          <w:tcW w:w="5000" w:type="pct"/>
          <w:gridSpan w:val="5"/>
          <w:shd w:val="clear" w:color="auto" w:fill="C0C0C0"/>
          <w:vAlign w:val="center"/>
        </w:tcPr>
        <w:p w14:paraId="632668FE" w14:textId="77777777" w:rsidR="00607EDD" w:rsidRPr="00530B7D" w:rsidRDefault="00607EDD" w:rsidP="005638A4">
          <w:pPr>
            <w:pStyle w:val="af6"/>
          </w:pPr>
        </w:p>
      </w:tc>
    </w:tr>
    <w:tr w:rsidR="00607EDD" w:rsidRPr="00530B7D" w14:paraId="13A49FFD" w14:textId="77777777" w:rsidTr="00585402">
      <w:trPr>
        <w:cantSplit/>
        <w:trHeight w:val="211"/>
        <w:jc w:val="center"/>
      </w:trPr>
      <w:tc>
        <w:tcPr>
          <w:tcW w:w="690" w:type="pct"/>
          <w:vMerge w:val="restart"/>
          <w:vAlign w:val="center"/>
        </w:tcPr>
        <w:p w14:paraId="59C576FA" w14:textId="77777777" w:rsidR="00607EDD" w:rsidRPr="00530B7D" w:rsidRDefault="00607EDD" w:rsidP="005638A4">
          <w:pPr>
            <w:tabs>
              <w:tab w:val="left" w:pos="2580"/>
              <w:tab w:val="right" w:pos="3156"/>
            </w:tabs>
            <w:ind w:left="61" w:hanging="34"/>
            <w:jc w:val="center"/>
            <w:rPr>
              <w:color w:val="808080"/>
              <w:sz w:val="18"/>
              <w:szCs w:val="18"/>
            </w:rPr>
          </w:pPr>
          <w:r w:rsidRPr="00530B7D">
            <w:rPr>
              <w:color w:val="808080"/>
              <w:sz w:val="18"/>
              <w:szCs w:val="18"/>
              <w:lang w:val="en-US"/>
            </w:rPr>
            <w:t>VITRO</w:t>
          </w:r>
          <w:r w:rsidRPr="00530B7D">
            <w:rPr>
              <w:color w:val="808080"/>
              <w:sz w:val="18"/>
              <w:szCs w:val="18"/>
              <w:vertAlign w:val="superscript"/>
            </w:rPr>
            <w:t>©</w:t>
          </w:r>
          <w:r w:rsidRPr="00530B7D">
            <w:rPr>
              <w:color w:val="808080"/>
              <w:sz w:val="18"/>
              <w:szCs w:val="18"/>
            </w:rPr>
            <w:t xml:space="preserve"> 2012 </w:t>
          </w:r>
        </w:p>
      </w:tc>
      <w:tc>
        <w:tcPr>
          <w:tcW w:w="830" w:type="pct"/>
          <w:vAlign w:val="center"/>
        </w:tcPr>
        <w:p w14:paraId="077249F0" w14:textId="77777777" w:rsidR="00607EDD" w:rsidRPr="00530B7D" w:rsidRDefault="00607EDD" w:rsidP="005638A4">
          <w:pPr>
            <w:tabs>
              <w:tab w:val="center" w:pos="1517"/>
            </w:tabs>
            <w:rPr>
              <w:color w:val="808080"/>
              <w:sz w:val="18"/>
              <w:szCs w:val="18"/>
            </w:rPr>
          </w:pPr>
          <w:r w:rsidRPr="00530B7D">
            <w:rPr>
              <w:color w:val="808080"/>
              <w:sz w:val="18"/>
              <w:szCs w:val="18"/>
            </w:rPr>
            <w:t>Продукт:</w:t>
          </w:r>
          <w:r w:rsidRPr="00530B7D">
            <w:rPr>
              <w:color w:val="808080"/>
              <w:sz w:val="18"/>
              <w:szCs w:val="18"/>
            </w:rPr>
            <w:tab/>
          </w:r>
        </w:p>
      </w:tc>
      <w:tc>
        <w:tcPr>
          <w:tcW w:w="2152" w:type="pct"/>
          <w:vAlign w:val="center"/>
        </w:tcPr>
        <w:p w14:paraId="468B2BFE" w14:textId="77777777" w:rsidR="00607EDD" w:rsidRPr="00530B7D" w:rsidRDefault="00607EDD" w:rsidP="005638A4">
          <w:pPr>
            <w:tabs>
              <w:tab w:val="center" w:pos="1517"/>
            </w:tabs>
            <w:rPr>
              <w:color w:val="808080"/>
              <w:sz w:val="18"/>
              <w:szCs w:val="18"/>
            </w:rPr>
          </w:pPr>
          <w:proofErr w:type="spellStart"/>
          <w:r w:rsidRPr="00530B7D">
            <w:rPr>
              <w:color w:val="808080"/>
              <w:sz w:val="18"/>
              <w:szCs w:val="18"/>
            </w:rPr>
            <w:t>Vitro</w:t>
          </w:r>
          <w:proofErr w:type="spellEnd"/>
          <w:r w:rsidRPr="00530B7D">
            <w:rPr>
              <w:color w:val="808080"/>
              <w:sz w:val="18"/>
              <w:szCs w:val="18"/>
            </w:rPr>
            <w:t>-CAD</w:t>
          </w:r>
        </w:p>
      </w:tc>
      <w:tc>
        <w:tcPr>
          <w:tcW w:w="576" w:type="pct"/>
          <w:vAlign w:val="center"/>
        </w:tcPr>
        <w:p w14:paraId="642384C4" w14:textId="77777777" w:rsidR="00607EDD" w:rsidRPr="00530B7D" w:rsidRDefault="00607EDD" w:rsidP="005638A4">
          <w:pPr>
            <w:rPr>
              <w:color w:val="808080"/>
              <w:sz w:val="18"/>
              <w:szCs w:val="18"/>
            </w:rPr>
          </w:pPr>
          <w:r w:rsidRPr="00530B7D">
            <w:rPr>
              <w:color w:val="808080"/>
              <w:sz w:val="18"/>
              <w:szCs w:val="18"/>
            </w:rPr>
            <w:t>Дата:</w:t>
          </w:r>
        </w:p>
      </w:tc>
      <w:tc>
        <w:tcPr>
          <w:tcW w:w="752" w:type="pct"/>
          <w:vAlign w:val="center"/>
        </w:tcPr>
        <w:p w14:paraId="41A936B5" w14:textId="77777777" w:rsidR="00607EDD" w:rsidRPr="00530B7D" w:rsidRDefault="00607EDD" w:rsidP="005638A4">
          <w:pPr>
            <w:pStyle w:val="afb"/>
            <w:rPr>
              <w:color w:val="4F81BD"/>
            </w:rPr>
          </w:pPr>
        </w:p>
      </w:tc>
    </w:tr>
    <w:tr w:rsidR="00607EDD" w:rsidRPr="00530B7D" w14:paraId="3C142C43" w14:textId="77777777" w:rsidTr="00585402">
      <w:trPr>
        <w:cantSplit/>
        <w:trHeight w:val="113"/>
        <w:jc w:val="center"/>
      </w:trPr>
      <w:tc>
        <w:tcPr>
          <w:tcW w:w="690" w:type="pct"/>
          <w:vMerge/>
          <w:vAlign w:val="center"/>
        </w:tcPr>
        <w:p w14:paraId="2D9A6568" w14:textId="77777777" w:rsidR="00607EDD" w:rsidRPr="00530B7D" w:rsidRDefault="00607EDD" w:rsidP="005638A4">
          <w:pPr>
            <w:tabs>
              <w:tab w:val="left" w:pos="2580"/>
              <w:tab w:val="right" w:pos="3156"/>
            </w:tabs>
            <w:ind w:firstLine="720"/>
            <w:rPr>
              <w:color w:val="808080"/>
              <w:sz w:val="18"/>
              <w:szCs w:val="18"/>
            </w:rPr>
          </w:pPr>
        </w:p>
      </w:tc>
      <w:tc>
        <w:tcPr>
          <w:tcW w:w="830" w:type="pct"/>
          <w:vAlign w:val="center"/>
        </w:tcPr>
        <w:p w14:paraId="17311EFA" w14:textId="77777777" w:rsidR="00607EDD" w:rsidRPr="00530B7D" w:rsidRDefault="00607EDD" w:rsidP="005638A4">
          <w:pPr>
            <w:rPr>
              <w:color w:val="808080"/>
              <w:sz w:val="18"/>
              <w:szCs w:val="18"/>
            </w:rPr>
          </w:pPr>
          <w:r w:rsidRPr="00530B7D">
            <w:rPr>
              <w:color w:val="808080"/>
              <w:sz w:val="18"/>
              <w:szCs w:val="18"/>
            </w:rPr>
            <w:t>Вид документа:</w:t>
          </w:r>
        </w:p>
      </w:tc>
      <w:tc>
        <w:tcPr>
          <w:tcW w:w="2152" w:type="pct"/>
          <w:vAlign w:val="center"/>
        </w:tcPr>
        <w:p w14:paraId="527E0847" w14:textId="77777777" w:rsidR="00607EDD" w:rsidRPr="00530B7D" w:rsidRDefault="00607EDD" w:rsidP="005316CB">
          <w:pPr>
            <w:tabs>
              <w:tab w:val="center" w:pos="1517"/>
            </w:tabs>
            <w:rPr>
              <w:color w:val="808080"/>
              <w:sz w:val="18"/>
              <w:szCs w:val="18"/>
            </w:rPr>
          </w:pPr>
          <w:r w:rsidRPr="00530B7D">
            <w:rPr>
              <w:color w:val="808080"/>
              <w:sz w:val="18"/>
              <w:szCs w:val="18"/>
            </w:rPr>
            <w:t xml:space="preserve">Технический проект по настройке системы </w:t>
          </w:r>
          <w:proofErr w:type="spellStart"/>
          <w:r w:rsidRPr="00530B7D">
            <w:rPr>
              <w:color w:val="808080"/>
              <w:sz w:val="18"/>
              <w:szCs w:val="18"/>
            </w:rPr>
            <w:t>Vitro</w:t>
          </w:r>
          <w:proofErr w:type="spellEnd"/>
        </w:p>
        <w:p w14:paraId="4810731E" w14:textId="77777777" w:rsidR="00607EDD" w:rsidRPr="00530B7D" w:rsidRDefault="00607EDD" w:rsidP="005316CB">
          <w:pPr>
            <w:tabs>
              <w:tab w:val="center" w:pos="1517"/>
            </w:tabs>
            <w:ind w:right="252"/>
            <w:rPr>
              <w:color w:val="808080"/>
              <w:sz w:val="18"/>
              <w:szCs w:val="18"/>
            </w:rPr>
          </w:pPr>
          <w:r w:rsidRPr="00530B7D">
            <w:rPr>
              <w:color w:val="808080"/>
              <w:sz w:val="18"/>
              <w:szCs w:val="18"/>
            </w:rPr>
            <w:t xml:space="preserve">Для компании </w:t>
          </w:r>
          <w:proofErr w:type="spellStart"/>
          <w:r w:rsidRPr="00530B7D">
            <w:rPr>
              <w:color w:val="808080"/>
              <w:sz w:val="18"/>
              <w:szCs w:val="18"/>
            </w:rPr>
            <w:t>Тюменьгорпроект</w:t>
          </w:r>
          <w:proofErr w:type="spellEnd"/>
        </w:p>
      </w:tc>
      <w:tc>
        <w:tcPr>
          <w:tcW w:w="576" w:type="pct"/>
          <w:vAlign w:val="center"/>
        </w:tcPr>
        <w:p w14:paraId="3A1D323F" w14:textId="77777777" w:rsidR="00607EDD" w:rsidRPr="00530B7D" w:rsidRDefault="00607EDD" w:rsidP="005638A4">
          <w:pPr>
            <w:rPr>
              <w:color w:val="808080"/>
              <w:sz w:val="18"/>
              <w:szCs w:val="18"/>
            </w:rPr>
          </w:pPr>
          <w:r w:rsidRPr="00530B7D">
            <w:rPr>
              <w:color w:val="808080"/>
              <w:sz w:val="18"/>
              <w:szCs w:val="18"/>
            </w:rPr>
            <w:t>Страница:</w:t>
          </w:r>
        </w:p>
      </w:tc>
      <w:tc>
        <w:tcPr>
          <w:tcW w:w="752" w:type="pct"/>
          <w:vAlign w:val="center"/>
        </w:tcPr>
        <w:p w14:paraId="0D1D6764" w14:textId="77777777" w:rsidR="00607EDD" w:rsidRPr="00530B7D" w:rsidRDefault="00607EDD" w:rsidP="005638A4">
          <w:pPr>
            <w:jc w:val="center"/>
            <w:rPr>
              <w:sz w:val="18"/>
              <w:szCs w:val="18"/>
            </w:rPr>
          </w:pPr>
          <w:r w:rsidRPr="00530B7D">
            <w:rPr>
              <w:sz w:val="18"/>
              <w:szCs w:val="18"/>
              <w:lang w:val="en-US"/>
            </w:rPr>
            <w:fldChar w:fldCharType="begin"/>
          </w:r>
          <w:r w:rsidRPr="00530B7D">
            <w:rPr>
              <w:sz w:val="18"/>
              <w:szCs w:val="18"/>
            </w:rPr>
            <w:instrText xml:space="preserve"> </w:instrText>
          </w:r>
          <w:r w:rsidRPr="00530B7D">
            <w:rPr>
              <w:sz w:val="18"/>
              <w:szCs w:val="18"/>
              <w:lang w:val="en-US"/>
            </w:rPr>
            <w:instrText>PAGE</w:instrText>
          </w:r>
          <w:r w:rsidRPr="00530B7D">
            <w:rPr>
              <w:sz w:val="18"/>
              <w:szCs w:val="18"/>
            </w:rPr>
            <w:instrText xml:space="preserve"> </w:instrText>
          </w:r>
          <w:r w:rsidRPr="00530B7D">
            <w:rPr>
              <w:sz w:val="18"/>
              <w:szCs w:val="18"/>
              <w:lang w:val="en-US"/>
            </w:rPr>
            <w:fldChar w:fldCharType="separate"/>
          </w:r>
          <w:r w:rsidRPr="00530B7D">
            <w:rPr>
              <w:noProof/>
              <w:sz w:val="18"/>
              <w:szCs w:val="18"/>
              <w:lang w:val="en-US"/>
            </w:rPr>
            <w:t>1</w:t>
          </w:r>
          <w:r w:rsidRPr="00530B7D">
            <w:rPr>
              <w:sz w:val="18"/>
              <w:szCs w:val="18"/>
              <w:lang w:val="en-US"/>
            </w:rPr>
            <w:fldChar w:fldCharType="end"/>
          </w:r>
          <w:r w:rsidRPr="00530B7D">
            <w:rPr>
              <w:sz w:val="18"/>
              <w:szCs w:val="18"/>
            </w:rPr>
            <w:t xml:space="preserve"> из </w:t>
          </w:r>
          <w:r w:rsidRPr="00530B7D">
            <w:rPr>
              <w:sz w:val="18"/>
              <w:szCs w:val="18"/>
              <w:lang w:val="en-US"/>
            </w:rPr>
            <w:fldChar w:fldCharType="begin"/>
          </w:r>
          <w:r w:rsidRPr="00530B7D">
            <w:rPr>
              <w:sz w:val="18"/>
              <w:szCs w:val="18"/>
            </w:rPr>
            <w:instrText xml:space="preserve"> </w:instrText>
          </w:r>
          <w:r w:rsidRPr="00530B7D">
            <w:rPr>
              <w:sz w:val="18"/>
              <w:szCs w:val="18"/>
              <w:lang w:val="en-US"/>
            </w:rPr>
            <w:instrText>NUMPAGES</w:instrText>
          </w:r>
          <w:r w:rsidRPr="00530B7D">
            <w:rPr>
              <w:sz w:val="18"/>
              <w:szCs w:val="18"/>
            </w:rPr>
            <w:instrText xml:space="preserve"> </w:instrText>
          </w:r>
          <w:r w:rsidRPr="00530B7D">
            <w:rPr>
              <w:sz w:val="18"/>
              <w:szCs w:val="18"/>
              <w:lang w:val="en-US"/>
            </w:rPr>
            <w:fldChar w:fldCharType="separate"/>
          </w:r>
          <w:r>
            <w:rPr>
              <w:noProof/>
              <w:sz w:val="18"/>
              <w:szCs w:val="18"/>
              <w:lang w:val="en-US"/>
            </w:rPr>
            <w:t>1</w:t>
          </w:r>
          <w:r w:rsidRPr="00530B7D">
            <w:rPr>
              <w:sz w:val="18"/>
              <w:szCs w:val="18"/>
              <w:lang w:val="en-US"/>
            </w:rPr>
            <w:fldChar w:fldCharType="end"/>
          </w:r>
        </w:p>
      </w:tc>
    </w:tr>
  </w:tbl>
  <w:p w14:paraId="6CF2E45F" w14:textId="77777777" w:rsidR="00607EDD" w:rsidRPr="001C630E" w:rsidRDefault="00607EDD" w:rsidP="001C630E">
    <w:pPr>
      <w:pStyle w:val="af6"/>
      <w:rPr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A3A14" w14:textId="77777777" w:rsidR="00893811" w:rsidRDefault="00893811" w:rsidP="00DE7E3C">
      <w:r>
        <w:separator/>
      </w:r>
    </w:p>
  </w:footnote>
  <w:footnote w:type="continuationSeparator" w:id="0">
    <w:p w14:paraId="1BFC82E5" w14:textId="77777777" w:rsidR="00893811" w:rsidRDefault="00893811" w:rsidP="00DE7E3C">
      <w:r>
        <w:continuationSeparator/>
      </w:r>
    </w:p>
  </w:footnote>
  <w:footnote w:id="1">
    <w:p w14:paraId="765CA035" w14:textId="77777777" w:rsidR="002842C7" w:rsidRPr="002842C7" w:rsidRDefault="002842C7" w:rsidP="002842C7">
      <w:pPr>
        <w:pStyle w:val="afff2"/>
        <w:rPr>
          <w:rFonts w:asciiTheme="minorHAnsi" w:hAnsiTheme="minorHAnsi" w:cstheme="minorHAnsi"/>
          <w:sz w:val="18"/>
          <w:szCs w:val="18"/>
        </w:rPr>
      </w:pPr>
      <w:r w:rsidRPr="002842C7">
        <w:rPr>
          <w:rStyle w:val="afff4"/>
          <w:rFonts w:asciiTheme="minorHAnsi" w:hAnsiTheme="minorHAnsi" w:cstheme="minorHAnsi"/>
          <w:sz w:val="18"/>
          <w:szCs w:val="18"/>
        </w:rPr>
        <w:footnoteRef/>
      </w:r>
      <w:r w:rsidRPr="002842C7">
        <w:rPr>
          <w:rFonts w:asciiTheme="minorHAnsi" w:hAnsiTheme="minorHAnsi" w:cstheme="minorHAnsi"/>
          <w:sz w:val="18"/>
          <w:szCs w:val="18"/>
        </w:rPr>
        <w:t xml:space="preserve"> Варианты результата:</w:t>
      </w:r>
    </w:p>
    <w:p w14:paraId="5A7B19FF" w14:textId="77777777" w:rsidR="002842C7" w:rsidRPr="002842C7" w:rsidRDefault="002842C7" w:rsidP="002842C7">
      <w:pPr>
        <w:pStyle w:val="afff2"/>
        <w:numPr>
          <w:ilvl w:val="0"/>
          <w:numId w:val="12"/>
        </w:numPr>
        <w:spacing w:before="0"/>
        <w:rPr>
          <w:rFonts w:asciiTheme="minorHAnsi" w:hAnsiTheme="minorHAnsi" w:cstheme="minorHAnsi"/>
          <w:sz w:val="18"/>
          <w:szCs w:val="18"/>
        </w:rPr>
      </w:pPr>
      <w:r w:rsidRPr="002842C7">
        <w:rPr>
          <w:rFonts w:asciiTheme="minorHAnsi" w:hAnsiTheme="minorHAnsi" w:cstheme="minorHAnsi"/>
          <w:sz w:val="18"/>
          <w:szCs w:val="18"/>
        </w:rPr>
        <w:t>Успешно</w:t>
      </w:r>
    </w:p>
    <w:p w14:paraId="3FA13882" w14:textId="77777777" w:rsidR="002842C7" w:rsidRPr="002842C7" w:rsidRDefault="002842C7" w:rsidP="002842C7">
      <w:pPr>
        <w:pStyle w:val="afff2"/>
        <w:numPr>
          <w:ilvl w:val="0"/>
          <w:numId w:val="12"/>
        </w:numPr>
        <w:spacing w:before="0"/>
        <w:rPr>
          <w:rFonts w:asciiTheme="minorHAnsi" w:hAnsiTheme="minorHAnsi" w:cstheme="minorHAnsi"/>
          <w:sz w:val="18"/>
          <w:szCs w:val="18"/>
        </w:rPr>
      </w:pPr>
      <w:r w:rsidRPr="002842C7">
        <w:rPr>
          <w:rFonts w:asciiTheme="minorHAnsi" w:hAnsiTheme="minorHAnsi" w:cstheme="minorHAnsi"/>
          <w:sz w:val="18"/>
          <w:szCs w:val="18"/>
        </w:rPr>
        <w:t>Успешно с учетом пожеланий</w:t>
      </w:r>
    </w:p>
    <w:p w14:paraId="2701AA25" w14:textId="77777777" w:rsidR="002842C7" w:rsidRPr="002842C7" w:rsidRDefault="002842C7" w:rsidP="002842C7">
      <w:pPr>
        <w:pStyle w:val="afff2"/>
        <w:numPr>
          <w:ilvl w:val="0"/>
          <w:numId w:val="12"/>
        </w:numPr>
        <w:spacing w:before="0"/>
        <w:rPr>
          <w:rFonts w:asciiTheme="minorHAnsi" w:hAnsiTheme="minorHAnsi" w:cstheme="minorHAnsi"/>
          <w:sz w:val="18"/>
          <w:szCs w:val="18"/>
        </w:rPr>
      </w:pPr>
      <w:r w:rsidRPr="002842C7">
        <w:rPr>
          <w:rFonts w:asciiTheme="minorHAnsi" w:hAnsiTheme="minorHAnsi" w:cstheme="minorHAnsi"/>
          <w:sz w:val="18"/>
          <w:szCs w:val="18"/>
        </w:rPr>
        <w:t>Неуспешно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f3"/>
      <w:tblW w:w="9645" w:type="dxa"/>
      <w:tblInd w:w="-3" w:type="dxa"/>
      <w:tblBorders>
        <w:top w:val="none" w:sz="0" w:space="0" w:color="auto"/>
        <w:left w:val="none" w:sz="0" w:space="0" w:color="auto"/>
        <w:bottom w:val="double" w:sz="4" w:space="0" w:color="17365D" w:themeColor="text2" w:themeShade="BF"/>
        <w:right w:val="none" w:sz="0" w:space="0" w:color="auto"/>
        <w:insideH w:val="single" w:sz="2" w:space="0" w:color="D9D9D9" w:themeColor="background1" w:themeShade="D9"/>
        <w:insideV w:val="none" w:sz="0" w:space="0" w:color="auto"/>
      </w:tblBorders>
      <w:tblLayout w:type="fixed"/>
      <w:tblCellMar>
        <w:left w:w="0" w:type="dxa"/>
        <w:right w:w="0" w:type="dxa"/>
      </w:tblCellMar>
      <w:tblLook w:val="0620" w:firstRow="1" w:lastRow="0" w:firstColumn="0" w:lastColumn="0" w:noHBand="1" w:noVBand="1"/>
    </w:tblPr>
    <w:tblGrid>
      <w:gridCol w:w="1561"/>
      <w:gridCol w:w="5247"/>
      <w:gridCol w:w="2837"/>
    </w:tblGrid>
    <w:tr w:rsidR="00D75478" w:rsidRPr="00D75478" w14:paraId="65A28329" w14:textId="77777777" w:rsidTr="00D30C09">
      <w:trPr>
        <w:trHeight w:val="704"/>
      </w:trPr>
      <w:tc>
        <w:tcPr>
          <w:tcW w:w="1561" w:type="dxa"/>
          <w:tcBorders>
            <w:top w:val="nil"/>
            <w:left w:val="nil"/>
            <w:bottom w:val="double" w:sz="4" w:space="0" w:color="17365D" w:themeColor="text2" w:themeShade="BF"/>
            <w:right w:val="nil"/>
          </w:tcBorders>
          <w:vAlign w:val="center"/>
          <w:hideMark/>
        </w:tcPr>
        <w:p w14:paraId="4C348088" w14:textId="2DBD8F66" w:rsidR="00D75478" w:rsidRDefault="00D75478" w:rsidP="00D75478">
          <w:pPr>
            <w:spacing w:after="0"/>
            <w:ind w:firstLine="5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</w:rPr>
            <w:drawing>
              <wp:inline distT="0" distB="0" distL="0" distR="0" wp14:anchorId="7FED431C" wp14:editId="326D7F68">
                <wp:extent cx="990600" cy="533400"/>
                <wp:effectExtent l="0" t="0" r="0" b="0"/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9060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7" w:type="dxa"/>
          <w:tcBorders>
            <w:top w:val="nil"/>
            <w:left w:val="nil"/>
            <w:bottom w:val="double" w:sz="4" w:space="0" w:color="17365D" w:themeColor="text2" w:themeShade="BF"/>
            <w:right w:val="nil"/>
          </w:tcBorders>
          <w:vAlign w:val="center"/>
          <w:hideMark/>
        </w:tcPr>
        <w:p w14:paraId="1533C8E3" w14:textId="77777777" w:rsidR="00D75478" w:rsidRDefault="00D75478" w:rsidP="00D75478">
          <w:pPr>
            <w:spacing w:after="0"/>
            <w:ind w:right="132" w:firstLine="39"/>
            <w:jc w:val="right"/>
            <w:rPr>
              <w:rStyle w:val="aff"/>
              <w:rFonts w:asciiTheme="minorHAnsi" w:eastAsia="Arial" w:hAnsiTheme="minorHAnsi" w:cstheme="minorHAnsi"/>
              <w:b w:val="0"/>
              <w:color w:val="808080" w:themeColor="background1" w:themeShade="80"/>
              <w:sz w:val="20"/>
              <w:szCs w:val="20"/>
              <w:shd w:val="clear" w:color="auto" w:fill="FFFFFF"/>
            </w:rPr>
          </w:pPr>
          <w:r>
            <w:rPr>
              <w:rStyle w:val="aff"/>
              <w:rFonts w:asciiTheme="minorHAnsi" w:eastAsia="Arial" w:hAnsiTheme="minorHAnsi" w:cstheme="minorHAnsi"/>
              <w:color w:val="808080" w:themeColor="background1" w:themeShade="80"/>
              <w:sz w:val="20"/>
              <w:szCs w:val="20"/>
              <w:shd w:val="clear" w:color="auto" w:fill="FFFFFF"/>
            </w:rPr>
            <w:t xml:space="preserve">Тел: </w:t>
          </w:r>
          <w:r>
            <w:rPr>
              <w:rFonts w:asciiTheme="minorHAnsi" w:hAnsiTheme="minorHAnsi" w:cstheme="minorHAnsi"/>
              <w:color w:val="808080" w:themeColor="background1" w:themeShade="80"/>
              <w:sz w:val="20"/>
              <w:szCs w:val="20"/>
            </w:rPr>
            <w:t>+7 (499) 938-40-12</w:t>
          </w:r>
        </w:p>
        <w:p w14:paraId="7EAE5A05" w14:textId="77777777" w:rsidR="00D75478" w:rsidRDefault="00D75478" w:rsidP="00D75478">
          <w:pPr>
            <w:pStyle w:val="afe"/>
            <w:shd w:val="clear" w:color="auto" w:fill="FFFFFF"/>
            <w:spacing w:before="0" w:beforeAutospacing="0" w:after="0" w:afterAutospacing="0"/>
            <w:ind w:right="132"/>
            <w:jc w:val="right"/>
            <w:rPr>
              <w:rFonts w:ascii="Montserrat" w:hAnsi="Montserrat"/>
              <w:color w:val="212529"/>
              <w:sz w:val="24"/>
              <w:szCs w:val="24"/>
              <w:lang w:eastAsia="en-US"/>
            </w:rPr>
          </w:pPr>
          <w:r>
            <w:rPr>
              <w:rFonts w:asciiTheme="minorHAnsi" w:hAnsiTheme="minorHAnsi" w:cstheme="minorHAnsi"/>
              <w:color w:val="808080" w:themeColor="background1" w:themeShade="80"/>
              <w:sz w:val="20"/>
              <w:szCs w:val="20"/>
              <w:lang w:eastAsia="en-US"/>
            </w:rPr>
            <w:t>г. Москва, ул. Днепропетровская, д.2</w:t>
          </w:r>
        </w:p>
      </w:tc>
      <w:tc>
        <w:tcPr>
          <w:tcW w:w="2837" w:type="dxa"/>
          <w:tcBorders>
            <w:top w:val="nil"/>
            <w:left w:val="nil"/>
            <w:bottom w:val="double" w:sz="4" w:space="0" w:color="17365D" w:themeColor="text2" w:themeShade="BF"/>
            <w:right w:val="nil"/>
          </w:tcBorders>
          <w:vAlign w:val="center"/>
          <w:hideMark/>
        </w:tcPr>
        <w:p w14:paraId="609FF850" w14:textId="77777777" w:rsidR="00D75478" w:rsidRPr="00883C06" w:rsidRDefault="00893811" w:rsidP="00D75478">
          <w:pPr>
            <w:spacing w:before="0" w:after="0"/>
            <w:ind w:firstLine="39"/>
            <w:jc w:val="right"/>
            <w:rPr>
              <w:rStyle w:val="afa"/>
              <w:rFonts w:asciiTheme="minorHAnsi" w:hAnsiTheme="minorHAnsi" w:cstheme="minorHAnsi"/>
              <w:color w:val="17365D" w:themeColor="text2" w:themeShade="BF"/>
              <w:sz w:val="20"/>
              <w:szCs w:val="20"/>
            </w:rPr>
          </w:pPr>
          <w:hyperlink r:id="rId2" w:history="1">
            <w:r w:rsidR="00D75478" w:rsidRPr="00EB4881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  <w:lang w:val="en-US"/>
              </w:rPr>
              <w:t>https</w:t>
            </w:r>
            <w:r w:rsidR="00D75478" w:rsidRPr="00883C06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</w:rPr>
              <w:t>://</w:t>
            </w:r>
            <w:proofErr w:type="spellStart"/>
            <w:r w:rsidR="00D75478" w:rsidRPr="00EB4881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  <w:lang w:val="en-US"/>
              </w:rPr>
              <w:t>vitrocad</w:t>
            </w:r>
            <w:proofErr w:type="spellEnd"/>
            <w:r w:rsidR="00D75478" w:rsidRPr="00883C06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</w:rPr>
              <w:t>.</w:t>
            </w:r>
            <w:proofErr w:type="spellStart"/>
            <w:r w:rsidR="00D75478" w:rsidRPr="00EB4881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  <w:lang w:val="en-US"/>
              </w:rPr>
              <w:t>ru</w:t>
            </w:r>
            <w:proofErr w:type="spellEnd"/>
          </w:hyperlink>
        </w:p>
        <w:p w14:paraId="4BA720CF" w14:textId="7406029B" w:rsidR="00D75478" w:rsidRPr="00883C06" w:rsidRDefault="00893811" w:rsidP="00D75478">
          <w:pPr>
            <w:spacing w:after="0"/>
            <w:ind w:firstLine="39"/>
            <w:jc w:val="right"/>
            <w:rPr>
              <w:rStyle w:val="afa"/>
              <w:rFonts w:asciiTheme="minorHAnsi" w:hAnsiTheme="minorHAnsi" w:cstheme="minorHAnsi"/>
              <w:color w:val="17365D" w:themeColor="text2" w:themeShade="BF"/>
              <w:sz w:val="20"/>
              <w:szCs w:val="20"/>
            </w:rPr>
          </w:pPr>
          <w:hyperlink r:id="rId3" w:history="1">
            <w:r w:rsidR="00D75478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  <w:lang w:val="en-US"/>
              </w:rPr>
              <w:t>t</w:t>
            </w:r>
            <w:r w:rsidR="00D75478" w:rsidRPr="00883C06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</w:rPr>
              <w:t>.</w:t>
            </w:r>
            <w:r w:rsidR="00D75478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  <w:lang w:val="en-US"/>
              </w:rPr>
              <w:t>me</w:t>
            </w:r>
            <w:r w:rsidR="00D75478" w:rsidRPr="00883C06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</w:rPr>
              <w:t>/</w:t>
            </w:r>
            <w:proofErr w:type="spellStart"/>
            <w:r w:rsidR="00D75478">
              <w:rPr>
                <w:rStyle w:val="afa"/>
                <w:rFonts w:asciiTheme="minorHAnsi" w:hAnsiTheme="minorHAnsi" w:cstheme="minorHAnsi"/>
                <w:color w:val="17365D" w:themeColor="text2" w:themeShade="BF"/>
                <w:sz w:val="20"/>
                <w:szCs w:val="20"/>
                <w:lang w:val="en-US"/>
              </w:rPr>
              <w:t>vitrocad</w:t>
            </w:r>
            <w:proofErr w:type="spellEnd"/>
          </w:hyperlink>
        </w:p>
      </w:tc>
    </w:tr>
  </w:tbl>
  <w:p w14:paraId="44E950AC" w14:textId="77777777" w:rsidR="00607EDD" w:rsidRPr="00D75478" w:rsidRDefault="00607EDD" w:rsidP="00E92F43">
    <w:pPr>
      <w:spacing w:after="0" w:line="120" w:lineRule="auto"/>
      <w:ind w:firstLine="709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360" w:type="dxa"/>
      <w:tblBorders>
        <w:top w:val="single" w:sz="2" w:space="0" w:color="D9D9D9"/>
        <w:left w:val="single" w:sz="2" w:space="0" w:color="D9D9D9"/>
        <w:bottom w:val="single" w:sz="2" w:space="0" w:color="D9D9D9"/>
        <w:right w:val="single" w:sz="2" w:space="0" w:color="D9D9D9"/>
        <w:insideH w:val="single" w:sz="2" w:space="0" w:color="D9D9D9"/>
        <w:insideV w:val="single" w:sz="2" w:space="0" w:color="D9D9D9"/>
      </w:tblBorders>
      <w:tblCellMar>
        <w:left w:w="0" w:type="dxa"/>
        <w:right w:w="0" w:type="dxa"/>
      </w:tblCellMar>
      <w:tblLook w:val="0620" w:firstRow="1" w:lastRow="0" w:firstColumn="0" w:lastColumn="0" w:noHBand="1" w:noVBand="1"/>
    </w:tblPr>
    <w:tblGrid>
      <w:gridCol w:w="1988"/>
      <w:gridCol w:w="5244"/>
      <w:gridCol w:w="2128"/>
    </w:tblGrid>
    <w:tr w:rsidR="00607EDD" w:rsidRPr="00530B7D" w14:paraId="47C71736" w14:textId="77777777" w:rsidTr="00AF7F9E">
      <w:trPr>
        <w:trHeight w:val="846"/>
      </w:trPr>
      <w:tc>
        <w:tcPr>
          <w:tcW w:w="1988" w:type="dxa"/>
          <w:shd w:val="clear" w:color="auto" w:fill="auto"/>
          <w:vAlign w:val="center"/>
        </w:tcPr>
        <w:p w14:paraId="7A5C31BF" w14:textId="77777777" w:rsidR="00607EDD" w:rsidRPr="00530B7D" w:rsidRDefault="00607EDD" w:rsidP="00AF7F9E">
          <w:pPr>
            <w:ind w:firstLine="5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</w:rPr>
            <w:drawing>
              <wp:inline distT="0" distB="0" distL="0" distR="0" wp14:anchorId="34DDBD18" wp14:editId="39AC1095">
                <wp:extent cx="1143000" cy="660400"/>
                <wp:effectExtent l="0" t="0" r="0" b="0"/>
                <wp:docPr id="31" name="Рисунок 0" descr="Описание: Logo_VITRO_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0" descr="Описание: Logo_VITRO_2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3000" cy="660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4" w:type="dxa"/>
          <w:shd w:val="clear" w:color="auto" w:fill="auto"/>
          <w:vAlign w:val="center"/>
        </w:tcPr>
        <w:p w14:paraId="3DED66E5" w14:textId="77777777" w:rsidR="00607EDD" w:rsidRPr="00530B7D" w:rsidRDefault="00607EDD" w:rsidP="00AF7F9E">
          <w:pPr>
            <w:jc w:val="center"/>
            <w:rPr>
              <w:rFonts w:cs="Aharoni"/>
              <w:sz w:val="28"/>
            </w:rPr>
          </w:pPr>
          <w:proofErr w:type="spellStart"/>
          <w:r w:rsidRPr="00530B7D">
            <w:rPr>
              <w:rFonts w:cs="Aharoni"/>
              <w:sz w:val="28"/>
            </w:rPr>
            <w:t>Vitro</w:t>
          </w:r>
          <w:proofErr w:type="spellEnd"/>
          <w:r w:rsidRPr="00530B7D">
            <w:rPr>
              <w:rFonts w:cs="Aharoni"/>
              <w:sz w:val="28"/>
            </w:rPr>
            <w:t>-CAD</w:t>
          </w:r>
        </w:p>
        <w:p w14:paraId="5791386E" w14:textId="77777777" w:rsidR="00607EDD" w:rsidRPr="00530B7D" w:rsidRDefault="00607EDD" w:rsidP="00585402">
          <w:pPr>
            <w:ind w:firstLine="39"/>
            <w:jc w:val="center"/>
            <w:rPr>
              <w:rStyle w:val="af8"/>
            </w:rPr>
          </w:pPr>
          <w:r w:rsidRPr="00530B7D">
            <w:rPr>
              <w:rStyle w:val="af8"/>
            </w:rPr>
            <w:t xml:space="preserve">[Технический проект по настройке системы </w:t>
          </w:r>
          <w:r w:rsidRPr="00530B7D">
            <w:rPr>
              <w:rStyle w:val="af8"/>
              <w:lang w:val="en-US"/>
            </w:rPr>
            <w:t>Vitro</w:t>
          </w:r>
        </w:p>
        <w:p w14:paraId="792EBA9C" w14:textId="77777777" w:rsidR="00607EDD" w:rsidRPr="00530B7D" w:rsidRDefault="00607EDD" w:rsidP="00585402">
          <w:pPr>
            <w:ind w:firstLine="39"/>
            <w:jc w:val="center"/>
            <w:rPr>
              <w:rFonts w:cs="Aharoni"/>
            </w:rPr>
          </w:pPr>
          <w:r w:rsidRPr="00530B7D">
            <w:rPr>
              <w:rStyle w:val="af8"/>
            </w:rPr>
            <w:t xml:space="preserve">Для компании </w:t>
          </w:r>
          <w:proofErr w:type="spellStart"/>
          <w:r w:rsidRPr="00530B7D">
            <w:rPr>
              <w:rStyle w:val="af8"/>
            </w:rPr>
            <w:t>Тюменьгорпроект</w:t>
          </w:r>
          <w:proofErr w:type="spellEnd"/>
          <w:r w:rsidRPr="00530B7D">
            <w:rPr>
              <w:rStyle w:val="af8"/>
            </w:rPr>
            <w:t>]</w:t>
          </w:r>
        </w:p>
      </w:tc>
      <w:tc>
        <w:tcPr>
          <w:tcW w:w="2128" w:type="dxa"/>
          <w:shd w:val="clear" w:color="auto" w:fill="auto"/>
          <w:vAlign w:val="center"/>
        </w:tcPr>
        <w:p w14:paraId="10B9ED08" w14:textId="77777777" w:rsidR="00607EDD" w:rsidRPr="00530B7D" w:rsidRDefault="00607EDD" w:rsidP="00AF7F9E">
          <w:pPr>
            <w:ind w:firstLine="39"/>
          </w:pPr>
          <w:r>
            <w:rPr>
              <w:noProof/>
            </w:rPr>
            <w:drawing>
              <wp:inline distT="0" distB="0" distL="0" distR="0" wp14:anchorId="1904F192" wp14:editId="6DB42A21">
                <wp:extent cx="1236345" cy="525145"/>
                <wp:effectExtent l="0" t="0" r="0" b="0"/>
                <wp:docPr id="32" name="Рисунок 5" descr="Описание: vitro softwar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 descr="Описание: vitro softwar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6345" cy="5251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BD23B26" w14:textId="77777777" w:rsidR="00607EDD" w:rsidRPr="001C630E" w:rsidRDefault="00607EDD" w:rsidP="00A460D1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583699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2052971"/>
    <w:multiLevelType w:val="hybridMultilevel"/>
    <w:tmpl w:val="3992DE9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C354303"/>
    <w:multiLevelType w:val="hybridMultilevel"/>
    <w:tmpl w:val="1D583E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6B1BD7"/>
    <w:multiLevelType w:val="hybridMultilevel"/>
    <w:tmpl w:val="73B2DDA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4420A78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cs="Symbol" w:hint="default"/>
      </w:rPr>
    </w:lvl>
  </w:abstractNum>
  <w:abstractNum w:abstractNumId="5" w15:restartNumberingAfterBreak="0">
    <w:nsid w:val="35C86D70"/>
    <w:multiLevelType w:val="multilevel"/>
    <w:tmpl w:val="8572DBFC"/>
    <w:styleLink w:val="ListBullited"/>
    <w:lvl w:ilvl="0">
      <w:start w:val="1"/>
      <w:numFmt w:val="bullet"/>
      <w:suff w:val="space"/>
      <w:lvlText w:val=""/>
      <w:lvlJc w:val="left"/>
      <w:pPr>
        <w:ind w:left="737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4B856137"/>
    <w:multiLevelType w:val="multilevel"/>
    <w:tmpl w:val="64940AEE"/>
    <w:styleLink w:val="ListBullets"/>
    <w:lvl w:ilvl="0">
      <w:start w:val="1"/>
      <w:numFmt w:val="bullet"/>
      <w:pStyle w:val="a0"/>
      <w:suff w:val="space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suff w:val="space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pStyle w:val="4"/>
      <w:suff w:val="space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pStyle w:val="5"/>
      <w:suff w:val="space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4F7D299A"/>
    <w:multiLevelType w:val="hybridMultilevel"/>
    <w:tmpl w:val="6E02AC7A"/>
    <w:lvl w:ilvl="0" w:tplc="1D2681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C6185F"/>
    <w:multiLevelType w:val="hybridMultilevel"/>
    <w:tmpl w:val="3552D2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756D09"/>
    <w:multiLevelType w:val="hybridMultilevel"/>
    <w:tmpl w:val="989ADD4C"/>
    <w:lvl w:ilvl="0" w:tplc="5C8026BC">
      <w:start w:val="1"/>
      <w:numFmt w:val="decimal"/>
      <w:pStyle w:val="2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2936F8C"/>
    <w:multiLevelType w:val="hybridMultilevel"/>
    <w:tmpl w:val="1CFA0C24"/>
    <w:lvl w:ilvl="0" w:tplc="1A50EDD2">
      <w:start w:val="1"/>
      <w:numFmt w:val="decimal"/>
      <w:pStyle w:val="a1"/>
      <w:lvlText w:val="%1)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83873B1"/>
    <w:multiLevelType w:val="hybridMultilevel"/>
    <w:tmpl w:val="468010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1C164E"/>
    <w:multiLevelType w:val="multilevel"/>
    <w:tmpl w:val="B952F8B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207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6"/>
  </w:num>
  <w:num w:numId="3">
    <w:abstractNumId w:val="9"/>
  </w:num>
  <w:num w:numId="4">
    <w:abstractNumId w:val="10"/>
  </w:num>
  <w:num w:numId="5">
    <w:abstractNumId w:val="7"/>
  </w:num>
  <w:num w:numId="6">
    <w:abstractNumId w:val="1"/>
  </w:num>
  <w:num w:numId="7">
    <w:abstractNumId w:val="0"/>
  </w:num>
  <w:num w:numId="8">
    <w:abstractNumId w:val="12"/>
  </w:num>
  <w:num w:numId="9">
    <w:abstractNumId w:val="11"/>
  </w:num>
  <w:num w:numId="10">
    <w:abstractNumId w:val="4"/>
  </w:num>
  <w:num w:numId="11">
    <w:abstractNumId w:val="3"/>
  </w:num>
  <w:num w:numId="12">
    <w:abstractNumId w:val="2"/>
  </w:num>
  <w:num w:numId="13">
    <w:abstractNumId w:val="9"/>
  </w:num>
  <w:num w:numId="14">
    <w:abstractNumId w:val="9"/>
  </w:num>
  <w:num w:numId="15">
    <w:abstractNumId w:val="8"/>
  </w:num>
  <w:num w:numId="16">
    <w:abstractNumId w:val="9"/>
  </w:num>
  <w:num w:numId="17">
    <w:abstractNumId w:val="9"/>
  </w:num>
  <w:num w:numId="18">
    <w:abstractNumId w:val="9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hideSpellingErrors/>
  <w:proofState w:spelling="clean"/>
  <w:attachedTemplate r:id="rId1"/>
  <w:stylePaneFormatFilter w:val="1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7F9E"/>
    <w:rsid w:val="00001482"/>
    <w:rsid w:val="00003262"/>
    <w:rsid w:val="000035BC"/>
    <w:rsid w:val="000054CC"/>
    <w:rsid w:val="00005CAE"/>
    <w:rsid w:val="00006BE0"/>
    <w:rsid w:val="00006E7D"/>
    <w:rsid w:val="0000786B"/>
    <w:rsid w:val="00014302"/>
    <w:rsid w:val="00014954"/>
    <w:rsid w:val="00014F43"/>
    <w:rsid w:val="00015436"/>
    <w:rsid w:val="00015B0D"/>
    <w:rsid w:val="0001686B"/>
    <w:rsid w:val="00016F92"/>
    <w:rsid w:val="00017A61"/>
    <w:rsid w:val="00020595"/>
    <w:rsid w:val="000206B4"/>
    <w:rsid w:val="00020A2C"/>
    <w:rsid w:val="00021EF5"/>
    <w:rsid w:val="00022549"/>
    <w:rsid w:val="00022C20"/>
    <w:rsid w:val="00022E8F"/>
    <w:rsid w:val="000243AC"/>
    <w:rsid w:val="00026AA7"/>
    <w:rsid w:val="000301F8"/>
    <w:rsid w:val="00030494"/>
    <w:rsid w:val="00030A12"/>
    <w:rsid w:val="000311E1"/>
    <w:rsid w:val="000314E2"/>
    <w:rsid w:val="00031557"/>
    <w:rsid w:val="000318C8"/>
    <w:rsid w:val="00032378"/>
    <w:rsid w:val="0003240A"/>
    <w:rsid w:val="00032A1A"/>
    <w:rsid w:val="00032C78"/>
    <w:rsid w:val="00033E35"/>
    <w:rsid w:val="00034C78"/>
    <w:rsid w:val="00034DFA"/>
    <w:rsid w:val="000360E4"/>
    <w:rsid w:val="000362B3"/>
    <w:rsid w:val="000362B4"/>
    <w:rsid w:val="00036781"/>
    <w:rsid w:val="00036ACF"/>
    <w:rsid w:val="000379A4"/>
    <w:rsid w:val="0004041E"/>
    <w:rsid w:val="0004202F"/>
    <w:rsid w:val="0004255D"/>
    <w:rsid w:val="00043030"/>
    <w:rsid w:val="000432CB"/>
    <w:rsid w:val="000448ED"/>
    <w:rsid w:val="000449BF"/>
    <w:rsid w:val="0004691C"/>
    <w:rsid w:val="00046989"/>
    <w:rsid w:val="0004698D"/>
    <w:rsid w:val="00046A03"/>
    <w:rsid w:val="00047DC7"/>
    <w:rsid w:val="000509D9"/>
    <w:rsid w:val="00050E71"/>
    <w:rsid w:val="00050EE2"/>
    <w:rsid w:val="00051D5B"/>
    <w:rsid w:val="000525E5"/>
    <w:rsid w:val="00052746"/>
    <w:rsid w:val="0005406C"/>
    <w:rsid w:val="00054B95"/>
    <w:rsid w:val="00055079"/>
    <w:rsid w:val="00055B68"/>
    <w:rsid w:val="00061200"/>
    <w:rsid w:val="0006145B"/>
    <w:rsid w:val="0006154D"/>
    <w:rsid w:val="00061696"/>
    <w:rsid w:val="000627A2"/>
    <w:rsid w:val="000627E2"/>
    <w:rsid w:val="00063738"/>
    <w:rsid w:val="00064629"/>
    <w:rsid w:val="000658DB"/>
    <w:rsid w:val="0006593B"/>
    <w:rsid w:val="00066317"/>
    <w:rsid w:val="000678E4"/>
    <w:rsid w:val="00067B9E"/>
    <w:rsid w:val="000711D1"/>
    <w:rsid w:val="000713D2"/>
    <w:rsid w:val="000716EC"/>
    <w:rsid w:val="000735AB"/>
    <w:rsid w:val="0007387A"/>
    <w:rsid w:val="00074241"/>
    <w:rsid w:val="00074C53"/>
    <w:rsid w:val="0007562D"/>
    <w:rsid w:val="00075B8F"/>
    <w:rsid w:val="000769C5"/>
    <w:rsid w:val="00077C27"/>
    <w:rsid w:val="00077C63"/>
    <w:rsid w:val="00077DD3"/>
    <w:rsid w:val="000805DE"/>
    <w:rsid w:val="00080FEC"/>
    <w:rsid w:val="00081348"/>
    <w:rsid w:val="00081BFD"/>
    <w:rsid w:val="000821ED"/>
    <w:rsid w:val="00082B94"/>
    <w:rsid w:val="00083930"/>
    <w:rsid w:val="0008524A"/>
    <w:rsid w:val="00085611"/>
    <w:rsid w:val="0008638F"/>
    <w:rsid w:val="00086AB1"/>
    <w:rsid w:val="0008700D"/>
    <w:rsid w:val="00087583"/>
    <w:rsid w:val="000906A9"/>
    <w:rsid w:val="00090E47"/>
    <w:rsid w:val="00091AC3"/>
    <w:rsid w:val="00091C32"/>
    <w:rsid w:val="00092335"/>
    <w:rsid w:val="00092600"/>
    <w:rsid w:val="000926EA"/>
    <w:rsid w:val="00092795"/>
    <w:rsid w:val="00092C43"/>
    <w:rsid w:val="00092E34"/>
    <w:rsid w:val="000931D2"/>
    <w:rsid w:val="00093D6F"/>
    <w:rsid w:val="0009456A"/>
    <w:rsid w:val="00095136"/>
    <w:rsid w:val="00095574"/>
    <w:rsid w:val="00096BDF"/>
    <w:rsid w:val="000A03CA"/>
    <w:rsid w:val="000A0832"/>
    <w:rsid w:val="000A1024"/>
    <w:rsid w:val="000A1529"/>
    <w:rsid w:val="000A2516"/>
    <w:rsid w:val="000A2740"/>
    <w:rsid w:val="000A3864"/>
    <w:rsid w:val="000A5550"/>
    <w:rsid w:val="000A5660"/>
    <w:rsid w:val="000A739E"/>
    <w:rsid w:val="000A7485"/>
    <w:rsid w:val="000B1861"/>
    <w:rsid w:val="000B2158"/>
    <w:rsid w:val="000B2677"/>
    <w:rsid w:val="000B2C80"/>
    <w:rsid w:val="000B322C"/>
    <w:rsid w:val="000B3B08"/>
    <w:rsid w:val="000B3E9C"/>
    <w:rsid w:val="000B4041"/>
    <w:rsid w:val="000B4A7E"/>
    <w:rsid w:val="000B5E84"/>
    <w:rsid w:val="000B6AA8"/>
    <w:rsid w:val="000B7384"/>
    <w:rsid w:val="000B77E4"/>
    <w:rsid w:val="000C0926"/>
    <w:rsid w:val="000C0CF5"/>
    <w:rsid w:val="000C2420"/>
    <w:rsid w:val="000C3E13"/>
    <w:rsid w:val="000C4BE8"/>
    <w:rsid w:val="000C4D67"/>
    <w:rsid w:val="000C5D84"/>
    <w:rsid w:val="000C61C6"/>
    <w:rsid w:val="000C6ACC"/>
    <w:rsid w:val="000D0677"/>
    <w:rsid w:val="000D0E6E"/>
    <w:rsid w:val="000D28C7"/>
    <w:rsid w:val="000D2E91"/>
    <w:rsid w:val="000D30EE"/>
    <w:rsid w:val="000D4E1A"/>
    <w:rsid w:val="000D5172"/>
    <w:rsid w:val="000D6573"/>
    <w:rsid w:val="000D6BB7"/>
    <w:rsid w:val="000D6E49"/>
    <w:rsid w:val="000D7AC4"/>
    <w:rsid w:val="000E023C"/>
    <w:rsid w:val="000E0759"/>
    <w:rsid w:val="000E082F"/>
    <w:rsid w:val="000E1568"/>
    <w:rsid w:val="000E2A9C"/>
    <w:rsid w:val="000E2B20"/>
    <w:rsid w:val="000E2B9F"/>
    <w:rsid w:val="000E3B0C"/>
    <w:rsid w:val="000E50B1"/>
    <w:rsid w:val="000E51CB"/>
    <w:rsid w:val="000E544B"/>
    <w:rsid w:val="000E5ED1"/>
    <w:rsid w:val="000E64BD"/>
    <w:rsid w:val="000E6B5A"/>
    <w:rsid w:val="000E6CED"/>
    <w:rsid w:val="000E7478"/>
    <w:rsid w:val="000E79E9"/>
    <w:rsid w:val="000E7AA5"/>
    <w:rsid w:val="000F0298"/>
    <w:rsid w:val="000F1BDA"/>
    <w:rsid w:val="000F1C47"/>
    <w:rsid w:val="000F21D1"/>
    <w:rsid w:val="000F2310"/>
    <w:rsid w:val="000F2B72"/>
    <w:rsid w:val="000F2E50"/>
    <w:rsid w:val="000F32B9"/>
    <w:rsid w:val="000F3BC6"/>
    <w:rsid w:val="000F6477"/>
    <w:rsid w:val="000F6643"/>
    <w:rsid w:val="000F670D"/>
    <w:rsid w:val="000F67BB"/>
    <w:rsid w:val="000F6918"/>
    <w:rsid w:val="000F7AF1"/>
    <w:rsid w:val="00100827"/>
    <w:rsid w:val="00100DA9"/>
    <w:rsid w:val="00100FDA"/>
    <w:rsid w:val="00101D74"/>
    <w:rsid w:val="001027FD"/>
    <w:rsid w:val="00102E13"/>
    <w:rsid w:val="00104130"/>
    <w:rsid w:val="00105CB3"/>
    <w:rsid w:val="00105D22"/>
    <w:rsid w:val="00106B04"/>
    <w:rsid w:val="00106B3C"/>
    <w:rsid w:val="00106CDB"/>
    <w:rsid w:val="00106E90"/>
    <w:rsid w:val="00106FA7"/>
    <w:rsid w:val="00107391"/>
    <w:rsid w:val="00107DBA"/>
    <w:rsid w:val="00110506"/>
    <w:rsid w:val="00110CD6"/>
    <w:rsid w:val="00111529"/>
    <w:rsid w:val="00111FE0"/>
    <w:rsid w:val="00112C89"/>
    <w:rsid w:val="00113620"/>
    <w:rsid w:val="00114757"/>
    <w:rsid w:val="00114D93"/>
    <w:rsid w:val="001158DE"/>
    <w:rsid w:val="00115B55"/>
    <w:rsid w:val="00117BB7"/>
    <w:rsid w:val="00121BF9"/>
    <w:rsid w:val="001227A9"/>
    <w:rsid w:val="001229AC"/>
    <w:rsid w:val="00122ECB"/>
    <w:rsid w:val="00123405"/>
    <w:rsid w:val="00123757"/>
    <w:rsid w:val="001237E8"/>
    <w:rsid w:val="001238B7"/>
    <w:rsid w:val="00123F82"/>
    <w:rsid w:val="001246D3"/>
    <w:rsid w:val="001249C7"/>
    <w:rsid w:val="001257C6"/>
    <w:rsid w:val="001259C2"/>
    <w:rsid w:val="00126E7A"/>
    <w:rsid w:val="0012748C"/>
    <w:rsid w:val="001276FE"/>
    <w:rsid w:val="00127AD2"/>
    <w:rsid w:val="00127B06"/>
    <w:rsid w:val="00130E1E"/>
    <w:rsid w:val="0013182D"/>
    <w:rsid w:val="0013212C"/>
    <w:rsid w:val="00134245"/>
    <w:rsid w:val="001347A1"/>
    <w:rsid w:val="001351BA"/>
    <w:rsid w:val="00135841"/>
    <w:rsid w:val="00136E5D"/>
    <w:rsid w:val="00137765"/>
    <w:rsid w:val="001377A1"/>
    <w:rsid w:val="00137CA9"/>
    <w:rsid w:val="001408C0"/>
    <w:rsid w:val="00144140"/>
    <w:rsid w:val="00144C2C"/>
    <w:rsid w:val="001457FA"/>
    <w:rsid w:val="00145F95"/>
    <w:rsid w:val="0014644E"/>
    <w:rsid w:val="00146F8E"/>
    <w:rsid w:val="0014781F"/>
    <w:rsid w:val="001505D7"/>
    <w:rsid w:val="00151A17"/>
    <w:rsid w:val="00152154"/>
    <w:rsid w:val="0015308B"/>
    <w:rsid w:val="001530F8"/>
    <w:rsid w:val="001533F5"/>
    <w:rsid w:val="001534CA"/>
    <w:rsid w:val="001538DD"/>
    <w:rsid w:val="001542EB"/>
    <w:rsid w:val="001542FB"/>
    <w:rsid w:val="00154E00"/>
    <w:rsid w:val="00155B95"/>
    <w:rsid w:val="00155C90"/>
    <w:rsid w:val="00160A03"/>
    <w:rsid w:val="00160B92"/>
    <w:rsid w:val="00160F61"/>
    <w:rsid w:val="00160FD5"/>
    <w:rsid w:val="00161BF3"/>
    <w:rsid w:val="00162B82"/>
    <w:rsid w:val="0016360B"/>
    <w:rsid w:val="00163A3D"/>
    <w:rsid w:val="00165D72"/>
    <w:rsid w:val="00166620"/>
    <w:rsid w:val="001666C1"/>
    <w:rsid w:val="00166E35"/>
    <w:rsid w:val="00166E76"/>
    <w:rsid w:val="00167184"/>
    <w:rsid w:val="00167DBF"/>
    <w:rsid w:val="00171A9F"/>
    <w:rsid w:val="00171F39"/>
    <w:rsid w:val="00172980"/>
    <w:rsid w:val="00176E16"/>
    <w:rsid w:val="00177342"/>
    <w:rsid w:val="00177B53"/>
    <w:rsid w:val="00180387"/>
    <w:rsid w:val="0018061F"/>
    <w:rsid w:val="001808C0"/>
    <w:rsid w:val="00181F78"/>
    <w:rsid w:val="001824A0"/>
    <w:rsid w:val="001828D2"/>
    <w:rsid w:val="00183B49"/>
    <w:rsid w:val="00183DA5"/>
    <w:rsid w:val="00183DF2"/>
    <w:rsid w:val="001846BB"/>
    <w:rsid w:val="00186604"/>
    <w:rsid w:val="001904B2"/>
    <w:rsid w:val="00190508"/>
    <w:rsid w:val="00190625"/>
    <w:rsid w:val="0019248C"/>
    <w:rsid w:val="001926A6"/>
    <w:rsid w:val="0019328E"/>
    <w:rsid w:val="001933FD"/>
    <w:rsid w:val="00193A00"/>
    <w:rsid w:val="001958AE"/>
    <w:rsid w:val="00195BFA"/>
    <w:rsid w:val="00195E97"/>
    <w:rsid w:val="00197132"/>
    <w:rsid w:val="0019733A"/>
    <w:rsid w:val="00197D34"/>
    <w:rsid w:val="00197E24"/>
    <w:rsid w:val="001A0912"/>
    <w:rsid w:val="001A16EA"/>
    <w:rsid w:val="001A281A"/>
    <w:rsid w:val="001A335D"/>
    <w:rsid w:val="001A3BA9"/>
    <w:rsid w:val="001A3C95"/>
    <w:rsid w:val="001A50A1"/>
    <w:rsid w:val="001A74F0"/>
    <w:rsid w:val="001A7B58"/>
    <w:rsid w:val="001B0581"/>
    <w:rsid w:val="001B113C"/>
    <w:rsid w:val="001B138C"/>
    <w:rsid w:val="001B138F"/>
    <w:rsid w:val="001B3E36"/>
    <w:rsid w:val="001B483E"/>
    <w:rsid w:val="001B5481"/>
    <w:rsid w:val="001B6453"/>
    <w:rsid w:val="001B6E49"/>
    <w:rsid w:val="001B7137"/>
    <w:rsid w:val="001B7F15"/>
    <w:rsid w:val="001C0EB0"/>
    <w:rsid w:val="001C1473"/>
    <w:rsid w:val="001C15EC"/>
    <w:rsid w:val="001C363F"/>
    <w:rsid w:val="001C5749"/>
    <w:rsid w:val="001C630E"/>
    <w:rsid w:val="001C68E9"/>
    <w:rsid w:val="001C6F35"/>
    <w:rsid w:val="001C7B0B"/>
    <w:rsid w:val="001D025F"/>
    <w:rsid w:val="001D0875"/>
    <w:rsid w:val="001D08E1"/>
    <w:rsid w:val="001D1B21"/>
    <w:rsid w:val="001D1BD9"/>
    <w:rsid w:val="001D2C3B"/>
    <w:rsid w:val="001D2F67"/>
    <w:rsid w:val="001D5075"/>
    <w:rsid w:val="001D515D"/>
    <w:rsid w:val="001D6938"/>
    <w:rsid w:val="001D7FEA"/>
    <w:rsid w:val="001E25C0"/>
    <w:rsid w:val="001E29E2"/>
    <w:rsid w:val="001E2E9C"/>
    <w:rsid w:val="001E3440"/>
    <w:rsid w:val="001E3DB2"/>
    <w:rsid w:val="001E4E8C"/>
    <w:rsid w:val="001E4EA4"/>
    <w:rsid w:val="001E4EB8"/>
    <w:rsid w:val="001E5407"/>
    <w:rsid w:val="001E5EE6"/>
    <w:rsid w:val="001E66C7"/>
    <w:rsid w:val="001E6869"/>
    <w:rsid w:val="001F0191"/>
    <w:rsid w:val="001F1C65"/>
    <w:rsid w:val="001F4ECA"/>
    <w:rsid w:val="001F56DD"/>
    <w:rsid w:val="001F5719"/>
    <w:rsid w:val="001F6301"/>
    <w:rsid w:val="001F632A"/>
    <w:rsid w:val="001F64FD"/>
    <w:rsid w:val="001F69E1"/>
    <w:rsid w:val="00201F72"/>
    <w:rsid w:val="00203BA9"/>
    <w:rsid w:val="00203CC5"/>
    <w:rsid w:val="00203D7F"/>
    <w:rsid w:val="002042D3"/>
    <w:rsid w:val="00204F56"/>
    <w:rsid w:val="00206216"/>
    <w:rsid w:val="00206892"/>
    <w:rsid w:val="00206E55"/>
    <w:rsid w:val="00207C0B"/>
    <w:rsid w:val="002103DF"/>
    <w:rsid w:val="00211EF3"/>
    <w:rsid w:val="002126D6"/>
    <w:rsid w:val="0021284A"/>
    <w:rsid w:val="00213D8A"/>
    <w:rsid w:val="00214279"/>
    <w:rsid w:val="002145FC"/>
    <w:rsid w:val="00215935"/>
    <w:rsid w:val="002160B0"/>
    <w:rsid w:val="00216B82"/>
    <w:rsid w:val="00216CFC"/>
    <w:rsid w:val="002200B2"/>
    <w:rsid w:val="00220798"/>
    <w:rsid w:val="00220827"/>
    <w:rsid w:val="00220972"/>
    <w:rsid w:val="002211F2"/>
    <w:rsid w:val="00221442"/>
    <w:rsid w:val="00221C45"/>
    <w:rsid w:val="00221FD6"/>
    <w:rsid w:val="00221FEF"/>
    <w:rsid w:val="0022254D"/>
    <w:rsid w:val="00222F08"/>
    <w:rsid w:val="002239FE"/>
    <w:rsid w:val="00223E0E"/>
    <w:rsid w:val="0022434E"/>
    <w:rsid w:val="0022446A"/>
    <w:rsid w:val="00225D49"/>
    <w:rsid w:val="00226FA8"/>
    <w:rsid w:val="0022753C"/>
    <w:rsid w:val="0022779B"/>
    <w:rsid w:val="00230E74"/>
    <w:rsid w:val="00231589"/>
    <w:rsid w:val="0023202D"/>
    <w:rsid w:val="00232044"/>
    <w:rsid w:val="00232307"/>
    <w:rsid w:val="00233332"/>
    <w:rsid w:val="00233855"/>
    <w:rsid w:val="002343DC"/>
    <w:rsid w:val="002365C8"/>
    <w:rsid w:val="00236ADA"/>
    <w:rsid w:val="00237957"/>
    <w:rsid w:val="0024029A"/>
    <w:rsid w:val="002414FC"/>
    <w:rsid w:val="00241B50"/>
    <w:rsid w:val="00241C19"/>
    <w:rsid w:val="0024270F"/>
    <w:rsid w:val="002476F8"/>
    <w:rsid w:val="002478C2"/>
    <w:rsid w:val="00247937"/>
    <w:rsid w:val="00250728"/>
    <w:rsid w:val="002526E1"/>
    <w:rsid w:val="00252829"/>
    <w:rsid w:val="00252BA4"/>
    <w:rsid w:val="00252CAC"/>
    <w:rsid w:val="00253BFA"/>
    <w:rsid w:val="00253F25"/>
    <w:rsid w:val="002555B6"/>
    <w:rsid w:val="002555FD"/>
    <w:rsid w:val="00255CB9"/>
    <w:rsid w:val="00256105"/>
    <w:rsid w:val="0025659A"/>
    <w:rsid w:val="00257690"/>
    <w:rsid w:val="00257BE2"/>
    <w:rsid w:val="00257E3F"/>
    <w:rsid w:val="0026020A"/>
    <w:rsid w:val="00260644"/>
    <w:rsid w:val="00260B92"/>
    <w:rsid w:val="00263A95"/>
    <w:rsid w:val="002648EA"/>
    <w:rsid w:val="00264E73"/>
    <w:rsid w:val="002651F5"/>
    <w:rsid w:val="00265F00"/>
    <w:rsid w:val="002675D3"/>
    <w:rsid w:val="00267A88"/>
    <w:rsid w:val="00267CC5"/>
    <w:rsid w:val="00270235"/>
    <w:rsid w:val="00270693"/>
    <w:rsid w:val="0027171E"/>
    <w:rsid w:val="00273849"/>
    <w:rsid w:val="0027438D"/>
    <w:rsid w:val="002746BD"/>
    <w:rsid w:val="00274FBC"/>
    <w:rsid w:val="0027598C"/>
    <w:rsid w:val="0027649F"/>
    <w:rsid w:val="00276DA7"/>
    <w:rsid w:val="00281C97"/>
    <w:rsid w:val="00281D50"/>
    <w:rsid w:val="00282215"/>
    <w:rsid w:val="002826F1"/>
    <w:rsid w:val="00282A53"/>
    <w:rsid w:val="00283F4E"/>
    <w:rsid w:val="002842C7"/>
    <w:rsid w:val="00285B1C"/>
    <w:rsid w:val="002873F9"/>
    <w:rsid w:val="0029205A"/>
    <w:rsid w:val="00292422"/>
    <w:rsid w:val="00292EF7"/>
    <w:rsid w:val="00293135"/>
    <w:rsid w:val="00293F7F"/>
    <w:rsid w:val="00294240"/>
    <w:rsid w:val="00297A04"/>
    <w:rsid w:val="002A023D"/>
    <w:rsid w:val="002A1A42"/>
    <w:rsid w:val="002A316D"/>
    <w:rsid w:val="002A398D"/>
    <w:rsid w:val="002A4099"/>
    <w:rsid w:val="002A4197"/>
    <w:rsid w:val="002A471E"/>
    <w:rsid w:val="002A4CD1"/>
    <w:rsid w:val="002A58FB"/>
    <w:rsid w:val="002A624B"/>
    <w:rsid w:val="002A6642"/>
    <w:rsid w:val="002A6C32"/>
    <w:rsid w:val="002A6FF8"/>
    <w:rsid w:val="002B06B2"/>
    <w:rsid w:val="002B06B9"/>
    <w:rsid w:val="002B172F"/>
    <w:rsid w:val="002B21E0"/>
    <w:rsid w:val="002B2D1C"/>
    <w:rsid w:val="002B3304"/>
    <w:rsid w:val="002B5068"/>
    <w:rsid w:val="002B5C46"/>
    <w:rsid w:val="002B6457"/>
    <w:rsid w:val="002B7051"/>
    <w:rsid w:val="002C0B8F"/>
    <w:rsid w:val="002C2240"/>
    <w:rsid w:val="002C25E9"/>
    <w:rsid w:val="002C29BA"/>
    <w:rsid w:val="002C2F38"/>
    <w:rsid w:val="002C3330"/>
    <w:rsid w:val="002C38E0"/>
    <w:rsid w:val="002C4040"/>
    <w:rsid w:val="002C4B11"/>
    <w:rsid w:val="002C5EB3"/>
    <w:rsid w:val="002C652A"/>
    <w:rsid w:val="002C6577"/>
    <w:rsid w:val="002C7413"/>
    <w:rsid w:val="002D1634"/>
    <w:rsid w:val="002D26EF"/>
    <w:rsid w:val="002D287D"/>
    <w:rsid w:val="002D37E0"/>
    <w:rsid w:val="002D62DF"/>
    <w:rsid w:val="002D76B5"/>
    <w:rsid w:val="002D7FFB"/>
    <w:rsid w:val="002E0314"/>
    <w:rsid w:val="002E1589"/>
    <w:rsid w:val="002E1A6D"/>
    <w:rsid w:val="002E2201"/>
    <w:rsid w:val="002E2265"/>
    <w:rsid w:val="002E3242"/>
    <w:rsid w:val="002E38A6"/>
    <w:rsid w:val="002E3EC7"/>
    <w:rsid w:val="002E3F65"/>
    <w:rsid w:val="002E4485"/>
    <w:rsid w:val="002E4DC7"/>
    <w:rsid w:val="002E4E15"/>
    <w:rsid w:val="002E64D8"/>
    <w:rsid w:val="002E6827"/>
    <w:rsid w:val="002E697D"/>
    <w:rsid w:val="002E6FB1"/>
    <w:rsid w:val="002E77E8"/>
    <w:rsid w:val="002F0BBE"/>
    <w:rsid w:val="002F16C3"/>
    <w:rsid w:val="002F2305"/>
    <w:rsid w:val="002F28CD"/>
    <w:rsid w:val="002F295E"/>
    <w:rsid w:val="002F2BCD"/>
    <w:rsid w:val="002F36CA"/>
    <w:rsid w:val="002F5185"/>
    <w:rsid w:val="002F6010"/>
    <w:rsid w:val="002F617D"/>
    <w:rsid w:val="002F6DC0"/>
    <w:rsid w:val="002F718C"/>
    <w:rsid w:val="002F7FC6"/>
    <w:rsid w:val="003001AF"/>
    <w:rsid w:val="0030194F"/>
    <w:rsid w:val="0030224E"/>
    <w:rsid w:val="003028A4"/>
    <w:rsid w:val="00302D16"/>
    <w:rsid w:val="00302FF4"/>
    <w:rsid w:val="00303EEA"/>
    <w:rsid w:val="00304CFF"/>
    <w:rsid w:val="00305DB1"/>
    <w:rsid w:val="0030616D"/>
    <w:rsid w:val="00306351"/>
    <w:rsid w:val="00306405"/>
    <w:rsid w:val="00306F65"/>
    <w:rsid w:val="003107C6"/>
    <w:rsid w:val="00313F2D"/>
    <w:rsid w:val="00314089"/>
    <w:rsid w:val="0031449B"/>
    <w:rsid w:val="00315165"/>
    <w:rsid w:val="00316BA0"/>
    <w:rsid w:val="00317284"/>
    <w:rsid w:val="003179BD"/>
    <w:rsid w:val="00320888"/>
    <w:rsid w:val="003211CC"/>
    <w:rsid w:val="003212B9"/>
    <w:rsid w:val="003227F9"/>
    <w:rsid w:val="00324A85"/>
    <w:rsid w:val="00325083"/>
    <w:rsid w:val="00326B37"/>
    <w:rsid w:val="00327AD3"/>
    <w:rsid w:val="00331B9B"/>
    <w:rsid w:val="00331C5D"/>
    <w:rsid w:val="00332365"/>
    <w:rsid w:val="003345CB"/>
    <w:rsid w:val="00334CD6"/>
    <w:rsid w:val="0033664B"/>
    <w:rsid w:val="00336AAD"/>
    <w:rsid w:val="00336F66"/>
    <w:rsid w:val="00340702"/>
    <w:rsid w:val="003415AD"/>
    <w:rsid w:val="00341D90"/>
    <w:rsid w:val="00343030"/>
    <w:rsid w:val="0034334E"/>
    <w:rsid w:val="00343669"/>
    <w:rsid w:val="0034473D"/>
    <w:rsid w:val="00345175"/>
    <w:rsid w:val="00345D55"/>
    <w:rsid w:val="00346536"/>
    <w:rsid w:val="003469B9"/>
    <w:rsid w:val="00346B42"/>
    <w:rsid w:val="00346EA7"/>
    <w:rsid w:val="00347ED1"/>
    <w:rsid w:val="00350BAE"/>
    <w:rsid w:val="0035106B"/>
    <w:rsid w:val="00351124"/>
    <w:rsid w:val="00351D0A"/>
    <w:rsid w:val="00352F8F"/>
    <w:rsid w:val="003531DC"/>
    <w:rsid w:val="003539A1"/>
    <w:rsid w:val="00354592"/>
    <w:rsid w:val="00354AA5"/>
    <w:rsid w:val="0035516E"/>
    <w:rsid w:val="0035572E"/>
    <w:rsid w:val="003558F4"/>
    <w:rsid w:val="003567F1"/>
    <w:rsid w:val="003575FA"/>
    <w:rsid w:val="0036015A"/>
    <w:rsid w:val="00360E8A"/>
    <w:rsid w:val="00361B1B"/>
    <w:rsid w:val="00362A0C"/>
    <w:rsid w:val="003637D8"/>
    <w:rsid w:val="00363D18"/>
    <w:rsid w:val="00364338"/>
    <w:rsid w:val="00365698"/>
    <w:rsid w:val="0036653F"/>
    <w:rsid w:val="003679FB"/>
    <w:rsid w:val="00371622"/>
    <w:rsid w:val="00371D4E"/>
    <w:rsid w:val="00372935"/>
    <w:rsid w:val="0037352D"/>
    <w:rsid w:val="003739CE"/>
    <w:rsid w:val="00376664"/>
    <w:rsid w:val="00380FD8"/>
    <w:rsid w:val="00381042"/>
    <w:rsid w:val="00381BFE"/>
    <w:rsid w:val="00381F98"/>
    <w:rsid w:val="00382685"/>
    <w:rsid w:val="0038281A"/>
    <w:rsid w:val="003828F0"/>
    <w:rsid w:val="00384739"/>
    <w:rsid w:val="00385265"/>
    <w:rsid w:val="00385D82"/>
    <w:rsid w:val="003866CE"/>
    <w:rsid w:val="00387CD2"/>
    <w:rsid w:val="003904FE"/>
    <w:rsid w:val="0039066A"/>
    <w:rsid w:val="0039090E"/>
    <w:rsid w:val="00390A6D"/>
    <w:rsid w:val="0039118A"/>
    <w:rsid w:val="00391EA9"/>
    <w:rsid w:val="003920CB"/>
    <w:rsid w:val="00392FBE"/>
    <w:rsid w:val="003931AD"/>
    <w:rsid w:val="00393418"/>
    <w:rsid w:val="00393896"/>
    <w:rsid w:val="003944C8"/>
    <w:rsid w:val="00394CDB"/>
    <w:rsid w:val="003955B2"/>
    <w:rsid w:val="003956F0"/>
    <w:rsid w:val="00396189"/>
    <w:rsid w:val="0039707F"/>
    <w:rsid w:val="003A2157"/>
    <w:rsid w:val="003A21DC"/>
    <w:rsid w:val="003A32AC"/>
    <w:rsid w:val="003A3780"/>
    <w:rsid w:val="003A522D"/>
    <w:rsid w:val="003A536D"/>
    <w:rsid w:val="003A577C"/>
    <w:rsid w:val="003A5A14"/>
    <w:rsid w:val="003A5CF6"/>
    <w:rsid w:val="003A6668"/>
    <w:rsid w:val="003A6CA3"/>
    <w:rsid w:val="003A783F"/>
    <w:rsid w:val="003A78BF"/>
    <w:rsid w:val="003A7FDD"/>
    <w:rsid w:val="003B024B"/>
    <w:rsid w:val="003B0906"/>
    <w:rsid w:val="003B0DAA"/>
    <w:rsid w:val="003B123F"/>
    <w:rsid w:val="003B1275"/>
    <w:rsid w:val="003B15FD"/>
    <w:rsid w:val="003B2403"/>
    <w:rsid w:val="003B3A65"/>
    <w:rsid w:val="003B4924"/>
    <w:rsid w:val="003B567D"/>
    <w:rsid w:val="003B6302"/>
    <w:rsid w:val="003C00E2"/>
    <w:rsid w:val="003C1B76"/>
    <w:rsid w:val="003C1E36"/>
    <w:rsid w:val="003C2916"/>
    <w:rsid w:val="003C3453"/>
    <w:rsid w:val="003C3607"/>
    <w:rsid w:val="003C3685"/>
    <w:rsid w:val="003C3743"/>
    <w:rsid w:val="003C415B"/>
    <w:rsid w:val="003C416C"/>
    <w:rsid w:val="003C42D2"/>
    <w:rsid w:val="003C4C38"/>
    <w:rsid w:val="003C5513"/>
    <w:rsid w:val="003C5E29"/>
    <w:rsid w:val="003C6255"/>
    <w:rsid w:val="003C64B8"/>
    <w:rsid w:val="003C6605"/>
    <w:rsid w:val="003C7298"/>
    <w:rsid w:val="003C795C"/>
    <w:rsid w:val="003D157C"/>
    <w:rsid w:val="003D1A2C"/>
    <w:rsid w:val="003D1B4C"/>
    <w:rsid w:val="003D279E"/>
    <w:rsid w:val="003D2F80"/>
    <w:rsid w:val="003D3009"/>
    <w:rsid w:val="003D527B"/>
    <w:rsid w:val="003D534C"/>
    <w:rsid w:val="003D5702"/>
    <w:rsid w:val="003D5E95"/>
    <w:rsid w:val="003D60EE"/>
    <w:rsid w:val="003D63B3"/>
    <w:rsid w:val="003D7558"/>
    <w:rsid w:val="003E04E9"/>
    <w:rsid w:val="003E06FE"/>
    <w:rsid w:val="003E071B"/>
    <w:rsid w:val="003E091E"/>
    <w:rsid w:val="003E0AB7"/>
    <w:rsid w:val="003E0D9A"/>
    <w:rsid w:val="003E1821"/>
    <w:rsid w:val="003E4151"/>
    <w:rsid w:val="003E437E"/>
    <w:rsid w:val="003E4B5F"/>
    <w:rsid w:val="003E4DC6"/>
    <w:rsid w:val="003E6284"/>
    <w:rsid w:val="003E7C6B"/>
    <w:rsid w:val="003F1014"/>
    <w:rsid w:val="003F11C0"/>
    <w:rsid w:val="003F1944"/>
    <w:rsid w:val="003F249B"/>
    <w:rsid w:val="003F3841"/>
    <w:rsid w:val="003F3E3B"/>
    <w:rsid w:val="003F41FF"/>
    <w:rsid w:val="003F627E"/>
    <w:rsid w:val="003F6524"/>
    <w:rsid w:val="003F69B0"/>
    <w:rsid w:val="003F7164"/>
    <w:rsid w:val="00400B27"/>
    <w:rsid w:val="0040108A"/>
    <w:rsid w:val="004010F6"/>
    <w:rsid w:val="00402478"/>
    <w:rsid w:val="00403225"/>
    <w:rsid w:val="0040354A"/>
    <w:rsid w:val="004036EE"/>
    <w:rsid w:val="00404DA2"/>
    <w:rsid w:val="0040697D"/>
    <w:rsid w:val="00406FAC"/>
    <w:rsid w:val="00407EA8"/>
    <w:rsid w:val="0041008C"/>
    <w:rsid w:val="00411091"/>
    <w:rsid w:val="00411B50"/>
    <w:rsid w:val="0041205F"/>
    <w:rsid w:val="004123F0"/>
    <w:rsid w:val="004136F8"/>
    <w:rsid w:val="00414806"/>
    <w:rsid w:val="00415222"/>
    <w:rsid w:val="00415347"/>
    <w:rsid w:val="00416380"/>
    <w:rsid w:val="00416810"/>
    <w:rsid w:val="00417066"/>
    <w:rsid w:val="00417A2D"/>
    <w:rsid w:val="00417DA6"/>
    <w:rsid w:val="00420FAC"/>
    <w:rsid w:val="00422481"/>
    <w:rsid w:val="0042316F"/>
    <w:rsid w:val="0042358C"/>
    <w:rsid w:val="004239AD"/>
    <w:rsid w:val="004239FF"/>
    <w:rsid w:val="00423BB8"/>
    <w:rsid w:val="00424934"/>
    <w:rsid w:val="00424E3F"/>
    <w:rsid w:val="00424F1C"/>
    <w:rsid w:val="00425C01"/>
    <w:rsid w:val="0042661B"/>
    <w:rsid w:val="00426802"/>
    <w:rsid w:val="0042726D"/>
    <w:rsid w:val="00430CF8"/>
    <w:rsid w:val="004315BF"/>
    <w:rsid w:val="00431763"/>
    <w:rsid w:val="00431A51"/>
    <w:rsid w:val="00431F34"/>
    <w:rsid w:val="00431FFF"/>
    <w:rsid w:val="00432438"/>
    <w:rsid w:val="004326BA"/>
    <w:rsid w:val="00432E5E"/>
    <w:rsid w:val="004349E1"/>
    <w:rsid w:val="00435018"/>
    <w:rsid w:val="004352CC"/>
    <w:rsid w:val="00435E64"/>
    <w:rsid w:val="00436A95"/>
    <w:rsid w:val="00440326"/>
    <w:rsid w:val="00440C37"/>
    <w:rsid w:val="00442039"/>
    <w:rsid w:val="004438B7"/>
    <w:rsid w:val="00445426"/>
    <w:rsid w:val="00446EE1"/>
    <w:rsid w:val="004471AB"/>
    <w:rsid w:val="004476FF"/>
    <w:rsid w:val="00450010"/>
    <w:rsid w:val="004516C7"/>
    <w:rsid w:val="004519E1"/>
    <w:rsid w:val="00452F67"/>
    <w:rsid w:val="0045405A"/>
    <w:rsid w:val="00454312"/>
    <w:rsid w:val="00454902"/>
    <w:rsid w:val="00455132"/>
    <w:rsid w:val="004557DC"/>
    <w:rsid w:val="00455CC5"/>
    <w:rsid w:val="0045640A"/>
    <w:rsid w:val="0045662C"/>
    <w:rsid w:val="004574BA"/>
    <w:rsid w:val="00460338"/>
    <w:rsid w:val="00461042"/>
    <w:rsid w:val="00461AE1"/>
    <w:rsid w:val="00461CB1"/>
    <w:rsid w:val="00463E44"/>
    <w:rsid w:val="00464024"/>
    <w:rsid w:val="0046447C"/>
    <w:rsid w:val="004646F9"/>
    <w:rsid w:val="00464FAC"/>
    <w:rsid w:val="00465721"/>
    <w:rsid w:val="00465CD3"/>
    <w:rsid w:val="00467AD0"/>
    <w:rsid w:val="00467C9F"/>
    <w:rsid w:val="00470460"/>
    <w:rsid w:val="004705D9"/>
    <w:rsid w:val="00471348"/>
    <w:rsid w:val="00471ABC"/>
    <w:rsid w:val="00471CC4"/>
    <w:rsid w:val="00471FBE"/>
    <w:rsid w:val="004720F1"/>
    <w:rsid w:val="0047230B"/>
    <w:rsid w:val="00473A23"/>
    <w:rsid w:val="00473AC7"/>
    <w:rsid w:val="00474629"/>
    <w:rsid w:val="00475410"/>
    <w:rsid w:val="0047566D"/>
    <w:rsid w:val="00476E31"/>
    <w:rsid w:val="0047731E"/>
    <w:rsid w:val="00477DCB"/>
    <w:rsid w:val="004800EE"/>
    <w:rsid w:val="004802AD"/>
    <w:rsid w:val="00480702"/>
    <w:rsid w:val="004818F9"/>
    <w:rsid w:val="00481BC8"/>
    <w:rsid w:val="00483DDD"/>
    <w:rsid w:val="0048416D"/>
    <w:rsid w:val="00484F4E"/>
    <w:rsid w:val="004850E7"/>
    <w:rsid w:val="004853D3"/>
    <w:rsid w:val="0048583F"/>
    <w:rsid w:val="00487860"/>
    <w:rsid w:val="004904D9"/>
    <w:rsid w:val="00490C5B"/>
    <w:rsid w:val="00490E29"/>
    <w:rsid w:val="004910BD"/>
    <w:rsid w:val="00491712"/>
    <w:rsid w:val="00494EF8"/>
    <w:rsid w:val="00495885"/>
    <w:rsid w:val="00496171"/>
    <w:rsid w:val="00496AA8"/>
    <w:rsid w:val="00497772"/>
    <w:rsid w:val="004A06BE"/>
    <w:rsid w:val="004A104A"/>
    <w:rsid w:val="004A2128"/>
    <w:rsid w:val="004A46D6"/>
    <w:rsid w:val="004A4D20"/>
    <w:rsid w:val="004A71A8"/>
    <w:rsid w:val="004A7F16"/>
    <w:rsid w:val="004B0E06"/>
    <w:rsid w:val="004B1778"/>
    <w:rsid w:val="004B2624"/>
    <w:rsid w:val="004B2B0B"/>
    <w:rsid w:val="004B3806"/>
    <w:rsid w:val="004B3D15"/>
    <w:rsid w:val="004B5040"/>
    <w:rsid w:val="004B50C7"/>
    <w:rsid w:val="004B6971"/>
    <w:rsid w:val="004B7206"/>
    <w:rsid w:val="004C154D"/>
    <w:rsid w:val="004C2426"/>
    <w:rsid w:val="004C2580"/>
    <w:rsid w:val="004C2A3E"/>
    <w:rsid w:val="004C2C93"/>
    <w:rsid w:val="004C2D6E"/>
    <w:rsid w:val="004C4CB1"/>
    <w:rsid w:val="004C50C3"/>
    <w:rsid w:val="004C51D2"/>
    <w:rsid w:val="004C5FDB"/>
    <w:rsid w:val="004C6F29"/>
    <w:rsid w:val="004C7D25"/>
    <w:rsid w:val="004D1E9B"/>
    <w:rsid w:val="004D261B"/>
    <w:rsid w:val="004D288D"/>
    <w:rsid w:val="004D2B4E"/>
    <w:rsid w:val="004D34FA"/>
    <w:rsid w:val="004D356F"/>
    <w:rsid w:val="004D3B97"/>
    <w:rsid w:val="004D3C50"/>
    <w:rsid w:val="004D3E1C"/>
    <w:rsid w:val="004D45A1"/>
    <w:rsid w:val="004D4E9B"/>
    <w:rsid w:val="004D51E8"/>
    <w:rsid w:val="004D5AB3"/>
    <w:rsid w:val="004D5B7E"/>
    <w:rsid w:val="004D71F1"/>
    <w:rsid w:val="004D7907"/>
    <w:rsid w:val="004E01CC"/>
    <w:rsid w:val="004E1EB7"/>
    <w:rsid w:val="004E2EEF"/>
    <w:rsid w:val="004E60B5"/>
    <w:rsid w:val="004E651C"/>
    <w:rsid w:val="004E6B03"/>
    <w:rsid w:val="004E7F63"/>
    <w:rsid w:val="004F02D9"/>
    <w:rsid w:val="004F16FD"/>
    <w:rsid w:val="004F23AB"/>
    <w:rsid w:val="004F29BD"/>
    <w:rsid w:val="004F2D70"/>
    <w:rsid w:val="004F3A8B"/>
    <w:rsid w:val="004F4D47"/>
    <w:rsid w:val="004F5DCB"/>
    <w:rsid w:val="004F5F3F"/>
    <w:rsid w:val="004F6D74"/>
    <w:rsid w:val="004F71D6"/>
    <w:rsid w:val="004F73AB"/>
    <w:rsid w:val="005003E2"/>
    <w:rsid w:val="00501DA6"/>
    <w:rsid w:val="00502AF5"/>
    <w:rsid w:val="005030FF"/>
    <w:rsid w:val="00504013"/>
    <w:rsid w:val="00504FF8"/>
    <w:rsid w:val="00505595"/>
    <w:rsid w:val="00505A3A"/>
    <w:rsid w:val="00505C66"/>
    <w:rsid w:val="00505C7E"/>
    <w:rsid w:val="005062A2"/>
    <w:rsid w:val="0050697A"/>
    <w:rsid w:val="0051021A"/>
    <w:rsid w:val="00510FA7"/>
    <w:rsid w:val="00512873"/>
    <w:rsid w:val="00512C9B"/>
    <w:rsid w:val="00513438"/>
    <w:rsid w:val="005144D8"/>
    <w:rsid w:val="005179BE"/>
    <w:rsid w:val="00517A5E"/>
    <w:rsid w:val="00517CFB"/>
    <w:rsid w:val="00520764"/>
    <w:rsid w:val="005207F6"/>
    <w:rsid w:val="0052087C"/>
    <w:rsid w:val="00520E5A"/>
    <w:rsid w:val="0052135B"/>
    <w:rsid w:val="005225FD"/>
    <w:rsid w:val="00522A83"/>
    <w:rsid w:val="00522AFF"/>
    <w:rsid w:val="0052300E"/>
    <w:rsid w:val="0052341D"/>
    <w:rsid w:val="00523714"/>
    <w:rsid w:val="005239F5"/>
    <w:rsid w:val="00523C0C"/>
    <w:rsid w:val="00525491"/>
    <w:rsid w:val="005257A4"/>
    <w:rsid w:val="005262E1"/>
    <w:rsid w:val="0052772C"/>
    <w:rsid w:val="00527D83"/>
    <w:rsid w:val="00527E00"/>
    <w:rsid w:val="00530B7D"/>
    <w:rsid w:val="00530D69"/>
    <w:rsid w:val="00530EE0"/>
    <w:rsid w:val="005316CB"/>
    <w:rsid w:val="00531DEC"/>
    <w:rsid w:val="005325B0"/>
    <w:rsid w:val="0053299D"/>
    <w:rsid w:val="00532C2E"/>
    <w:rsid w:val="005331FD"/>
    <w:rsid w:val="00533920"/>
    <w:rsid w:val="00534CB4"/>
    <w:rsid w:val="00535886"/>
    <w:rsid w:val="005360E8"/>
    <w:rsid w:val="0053760B"/>
    <w:rsid w:val="00541DB7"/>
    <w:rsid w:val="00543A99"/>
    <w:rsid w:val="00543B53"/>
    <w:rsid w:val="005443D3"/>
    <w:rsid w:val="00544B45"/>
    <w:rsid w:val="00544D55"/>
    <w:rsid w:val="00544ECF"/>
    <w:rsid w:val="00546D2F"/>
    <w:rsid w:val="00546FFF"/>
    <w:rsid w:val="00547B5A"/>
    <w:rsid w:val="00547E5A"/>
    <w:rsid w:val="005505E4"/>
    <w:rsid w:val="005506D0"/>
    <w:rsid w:val="00550D67"/>
    <w:rsid w:val="00551546"/>
    <w:rsid w:val="005518F8"/>
    <w:rsid w:val="00551EC8"/>
    <w:rsid w:val="0055571C"/>
    <w:rsid w:val="005561EB"/>
    <w:rsid w:val="005570DD"/>
    <w:rsid w:val="00557483"/>
    <w:rsid w:val="00557938"/>
    <w:rsid w:val="005604C7"/>
    <w:rsid w:val="00561C74"/>
    <w:rsid w:val="005638A4"/>
    <w:rsid w:val="00563DA4"/>
    <w:rsid w:val="005643DF"/>
    <w:rsid w:val="00564E16"/>
    <w:rsid w:val="005658FC"/>
    <w:rsid w:val="005668E2"/>
    <w:rsid w:val="005670CA"/>
    <w:rsid w:val="00571621"/>
    <w:rsid w:val="00572D82"/>
    <w:rsid w:val="0057390D"/>
    <w:rsid w:val="00573C90"/>
    <w:rsid w:val="00573E02"/>
    <w:rsid w:val="00574077"/>
    <w:rsid w:val="00574641"/>
    <w:rsid w:val="005752C7"/>
    <w:rsid w:val="00576DD6"/>
    <w:rsid w:val="00576FDE"/>
    <w:rsid w:val="00577FB5"/>
    <w:rsid w:val="00580405"/>
    <w:rsid w:val="005812F2"/>
    <w:rsid w:val="00581667"/>
    <w:rsid w:val="00582B9C"/>
    <w:rsid w:val="00582DAB"/>
    <w:rsid w:val="00584E43"/>
    <w:rsid w:val="00585402"/>
    <w:rsid w:val="005854AB"/>
    <w:rsid w:val="00585CD0"/>
    <w:rsid w:val="0058689E"/>
    <w:rsid w:val="00587DA0"/>
    <w:rsid w:val="00587F1A"/>
    <w:rsid w:val="005906E5"/>
    <w:rsid w:val="005907BC"/>
    <w:rsid w:val="00591364"/>
    <w:rsid w:val="005915A3"/>
    <w:rsid w:val="00592DBF"/>
    <w:rsid w:val="00593FD1"/>
    <w:rsid w:val="00594CE5"/>
    <w:rsid w:val="005954D3"/>
    <w:rsid w:val="00595905"/>
    <w:rsid w:val="005A1515"/>
    <w:rsid w:val="005A1607"/>
    <w:rsid w:val="005A296C"/>
    <w:rsid w:val="005A2FD1"/>
    <w:rsid w:val="005A404C"/>
    <w:rsid w:val="005A4D16"/>
    <w:rsid w:val="005A567D"/>
    <w:rsid w:val="005A6204"/>
    <w:rsid w:val="005A72D8"/>
    <w:rsid w:val="005A761C"/>
    <w:rsid w:val="005B0BC9"/>
    <w:rsid w:val="005B1606"/>
    <w:rsid w:val="005B1ADE"/>
    <w:rsid w:val="005B1E69"/>
    <w:rsid w:val="005B3090"/>
    <w:rsid w:val="005B30F0"/>
    <w:rsid w:val="005B31AD"/>
    <w:rsid w:val="005B40DE"/>
    <w:rsid w:val="005B4266"/>
    <w:rsid w:val="005B507C"/>
    <w:rsid w:val="005B59C2"/>
    <w:rsid w:val="005B6573"/>
    <w:rsid w:val="005B6BCF"/>
    <w:rsid w:val="005C0296"/>
    <w:rsid w:val="005C04CD"/>
    <w:rsid w:val="005C06DB"/>
    <w:rsid w:val="005C13CE"/>
    <w:rsid w:val="005C1F08"/>
    <w:rsid w:val="005C449A"/>
    <w:rsid w:val="005C454A"/>
    <w:rsid w:val="005C4F3B"/>
    <w:rsid w:val="005C53EB"/>
    <w:rsid w:val="005C541F"/>
    <w:rsid w:val="005C58D2"/>
    <w:rsid w:val="005C5B74"/>
    <w:rsid w:val="005C713A"/>
    <w:rsid w:val="005C7E13"/>
    <w:rsid w:val="005C7E2A"/>
    <w:rsid w:val="005C7F5C"/>
    <w:rsid w:val="005D0826"/>
    <w:rsid w:val="005D083C"/>
    <w:rsid w:val="005D0B24"/>
    <w:rsid w:val="005D0C3C"/>
    <w:rsid w:val="005D1214"/>
    <w:rsid w:val="005D2079"/>
    <w:rsid w:val="005D2AF4"/>
    <w:rsid w:val="005D2CD8"/>
    <w:rsid w:val="005D2D77"/>
    <w:rsid w:val="005D2EDD"/>
    <w:rsid w:val="005D5340"/>
    <w:rsid w:val="005D74FE"/>
    <w:rsid w:val="005D7C61"/>
    <w:rsid w:val="005E05FC"/>
    <w:rsid w:val="005E0C6A"/>
    <w:rsid w:val="005E2748"/>
    <w:rsid w:val="005E2775"/>
    <w:rsid w:val="005E2DFF"/>
    <w:rsid w:val="005E2F2E"/>
    <w:rsid w:val="005E31A8"/>
    <w:rsid w:val="005E34D0"/>
    <w:rsid w:val="005E373E"/>
    <w:rsid w:val="005E54FC"/>
    <w:rsid w:val="005E6085"/>
    <w:rsid w:val="005F01EC"/>
    <w:rsid w:val="005F0388"/>
    <w:rsid w:val="005F17BA"/>
    <w:rsid w:val="005F1F8C"/>
    <w:rsid w:val="005F21C7"/>
    <w:rsid w:val="005F25D7"/>
    <w:rsid w:val="005F2872"/>
    <w:rsid w:val="005F3999"/>
    <w:rsid w:val="005F3AA6"/>
    <w:rsid w:val="005F418F"/>
    <w:rsid w:val="005F47D5"/>
    <w:rsid w:val="005F5B0E"/>
    <w:rsid w:val="006000DC"/>
    <w:rsid w:val="0060032B"/>
    <w:rsid w:val="00600710"/>
    <w:rsid w:val="006007D8"/>
    <w:rsid w:val="00600B8B"/>
    <w:rsid w:val="006031DD"/>
    <w:rsid w:val="00603755"/>
    <w:rsid w:val="0060541B"/>
    <w:rsid w:val="00605BFB"/>
    <w:rsid w:val="00605C4E"/>
    <w:rsid w:val="00606980"/>
    <w:rsid w:val="006070F7"/>
    <w:rsid w:val="0060736E"/>
    <w:rsid w:val="00607EDD"/>
    <w:rsid w:val="00610592"/>
    <w:rsid w:val="00611CD3"/>
    <w:rsid w:val="00612A38"/>
    <w:rsid w:val="00613635"/>
    <w:rsid w:val="006138FB"/>
    <w:rsid w:val="00613D07"/>
    <w:rsid w:val="00614899"/>
    <w:rsid w:val="00615510"/>
    <w:rsid w:val="00617351"/>
    <w:rsid w:val="00617484"/>
    <w:rsid w:val="0061763E"/>
    <w:rsid w:val="00617BC3"/>
    <w:rsid w:val="00617CE9"/>
    <w:rsid w:val="006221E6"/>
    <w:rsid w:val="0062289B"/>
    <w:rsid w:val="00622F8F"/>
    <w:rsid w:val="0062375F"/>
    <w:rsid w:val="00624590"/>
    <w:rsid w:val="006247D4"/>
    <w:rsid w:val="00625D89"/>
    <w:rsid w:val="00626256"/>
    <w:rsid w:val="006266C4"/>
    <w:rsid w:val="00626A2E"/>
    <w:rsid w:val="00626DCA"/>
    <w:rsid w:val="00627B21"/>
    <w:rsid w:val="00627F10"/>
    <w:rsid w:val="006305AB"/>
    <w:rsid w:val="0063077A"/>
    <w:rsid w:val="006314DB"/>
    <w:rsid w:val="00631AEB"/>
    <w:rsid w:val="00631F7D"/>
    <w:rsid w:val="006321DC"/>
    <w:rsid w:val="00632611"/>
    <w:rsid w:val="00632A21"/>
    <w:rsid w:val="006333EE"/>
    <w:rsid w:val="0063349D"/>
    <w:rsid w:val="00634B94"/>
    <w:rsid w:val="00635102"/>
    <w:rsid w:val="00636B2D"/>
    <w:rsid w:val="00636E6A"/>
    <w:rsid w:val="006402D5"/>
    <w:rsid w:val="00640CD8"/>
    <w:rsid w:val="00641718"/>
    <w:rsid w:val="00641B90"/>
    <w:rsid w:val="006420B0"/>
    <w:rsid w:val="0064355E"/>
    <w:rsid w:val="00643833"/>
    <w:rsid w:val="00643D5B"/>
    <w:rsid w:val="00643D86"/>
    <w:rsid w:val="006445FD"/>
    <w:rsid w:val="00644B54"/>
    <w:rsid w:val="00645D24"/>
    <w:rsid w:val="00645DA4"/>
    <w:rsid w:val="00646385"/>
    <w:rsid w:val="00646841"/>
    <w:rsid w:val="006469D0"/>
    <w:rsid w:val="00646B2D"/>
    <w:rsid w:val="00646CAD"/>
    <w:rsid w:val="00646EF2"/>
    <w:rsid w:val="006500A8"/>
    <w:rsid w:val="00651070"/>
    <w:rsid w:val="0065135E"/>
    <w:rsid w:val="00652E1C"/>
    <w:rsid w:val="006541C2"/>
    <w:rsid w:val="006549B5"/>
    <w:rsid w:val="00654C2B"/>
    <w:rsid w:val="00655933"/>
    <w:rsid w:val="00656D52"/>
    <w:rsid w:val="006570BE"/>
    <w:rsid w:val="00657C47"/>
    <w:rsid w:val="00657DAF"/>
    <w:rsid w:val="00663CF3"/>
    <w:rsid w:val="006659B7"/>
    <w:rsid w:val="00665B15"/>
    <w:rsid w:val="0066665C"/>
    <w:rsid w:val="00670227"/>
    <w:rsid w:val="00671732"/>
    <w:rsid w:val="00671E50"/>
    <w:rsid w:val="00672312"/>
    <w:rsid w:val="00673938"/>
    <w:rsid w:val="00674F4E"/>
    <w:rsid w:val="006750C0"/>
    <w:rsid w:val="006754AE"/>
    <w:rsid w:val="006760FE"/>
    <w:rsid w:val="00676B48"/>
    <w:rsid w:val="00677711"/>
    <w:rsid w:val="00677AB3"/>
    <w:rsid w:val="00680561"/>
    <w:rsid w:val="00681FEC"/>
    <w:rsid w:val="0068298B"/>
    <w:rsid w:val="0068339E"/>
    <w:rsid w:val="00683751"/>
    <w:rsid w:val="00686340"/>
    <w:rsid w:val="0068640D"/>
    <w:rsid w:val="0068645A"/>
    <w:rsid w:val="0068788D"/>
    <w:rsid w:val="00687F3E"/>
    <w:rsid w:val="006900F1"/>
    <w:rsid w:val="006904F3"/>
    <w:rsid w:val="0069139C"/>
    <w:rsid w:val="00691C10"/>
    <w:rsid w:val="00692296"/>
    <w:rsid w:val="00692F64"/>
    <w:rsid w:val="006949F1"/>
    <w:rsid w:val="00694A31"/>
    <w:rsid w:val="00695099"/>
    <w:rsid w:val="006951F5"/>
    <w:rsid w:val="0069717A"/>
    <w:rsid w:val="006974C9"/>
    <w:rsid w:val="00697F05"/>
    <w:rsid w:val="006A03F0"/>
    <w:rsid w:val="006A0B1E"/>
    <w:rsid w:val="006A0E86"/>
    <w:rsid w:val="006A5B9D"/>
    <w:rsid w:val="006A6EAB"/>
    <w:rsid w:val="006B0970"/>
    <w:rsid w:val="006B24E6"/>
    <w:rsid w:val="006B2657"/>
    <w:rsid w:val="006B461F"/>
    <w:rsid w:val="006B54BE"/>
    <w:rsid w:val="006B5BCD"/>
    <w:rsid w:val="006B63C9"/>
    <w:rsid w:val="006B734C"/>
    <w:rsid w:val="006B7A34"/>
    <w:rsid w:val="006B7E93"/>
    <w:rsid w:val="006C1805"/>
    <w:rsid w:val="006C20ED"/>
    <w:rsid w:val="006C23FD"/>
    <w:rsid w:val="006C2985"/>
    <w:rsid w:val="006C3816"/>
    <w:rsid w:val="006C5735"/>
    <w:rsid w:val="006D0A77"/>
    <w:rsid w:val="006D0AC5"/>
    <w:rsid w:val="006D11A0"/>
    <w:rsid w:val="006D131F"/>
    <w:rsid w:val="006D1C11"/>
    <w:rsid w:val="006D229F"/>
    <w:rsid w:val="006D33AF"/>
    <w:rsid w:val="006D4D0B"/>
    <w:rsid w:val="006D4FFD"/>
    <w:rsid w:val="006E07C5"/>
    <w:rsid w:val="006E0E54"/>
    <w:rsid w:val="006E1013"/>
    <w:rsid w:val="006E175D"/>
    <w:rsid w:val="006E19CA"/>
    <w:rsid w:val="006E1C72"/>
    <w:rsid w:val="006E20C5"/>
    <w:rsid w:val="006E2E55"/>
    <w:rsid w:val="006E4D3C"/>
    <w:rsid w:val="006F0A33"/>
    <w:rsid w:val="006F0BE4"/>
    <w:rsid w:val="006F0CEA"/>
    <w:rsid w:val="006F1731"/>
    <w:rsid w:val="006F17D2"/>
    <w:rsid w:val="006F3691"/>
    <w:rsid w:val="006F3D0D"/>
    <w:rsid w:val="006F4B36"/>
    <w:rsid w:val="006F4F1B"/>
    <w:rsid w:val="006F5969"/>
    <w:rsid w:val="006F5ED0"/>
    <w:rsid w:val="006F6C9B"/>
    <w:rsid w:val="006F7624"/>
    <w:rsid w:val="006F7CED"/>
    <w:rsid w:val="00700359"/>
    <w:rsid w:val="00700FF8"/>
    <w:rsid w:val="0070207B"/>
    <w:rsid w:val="00702A36"/>
    <w:rsid w:val="0070337E"/>
    <w:rsid w:val="00703E46"/>
    <w:rsid w:val="0070571E"/>
    <w:rsid w:val="0070627A"/>
    <w:rsid w:val="00706498"/>
    <w:rsid w:val="00707371"/>
    <w:rsid w:val="00707481"/>
    <w:rsid w:val="007079A6"/>
    <w:rsid w:val="00707BDA"/>
    <w:rsid w:val="00710053"/>
    <w:rsid w:val="0071012B"/>
    <w:rsid w:val="00710E2C"/>
    <w:rsid w:val="00711582"/>
    <w:rsid w:val="00712238"/>
    <w:rsid w:val="00712F7E"/>
    <w:rsid w:val="007134A3"/>
    <w:rsid w:val="00713B19"/>
    <w:rsid w:val="00713C42"/>
    <w:rsid w:val="0071513D"/>
    <w:rsid w:val="0072334A"/>
    <w:rsid w:val="00726600"/>
    <w:rsid w:val="00727773"/>
    <w:rsid w:val="00730C12"/>
    <w:rsid w:val="00730D32"/>
    <w:rsid w:val="0073122E"/>
    <w:rsid w:val="00732A58"/>
    <w:rsid w:val="00732CE0"/>
    <w:rsid w:val="00733170"/>
    <w:rsid w:val="00734544"/>
    <w:rsid w:val="007357A4"/>
    <w:rsid w:val="00736288"/>
    <w:rsid w:val="00737A59"/>
    <w:rsid w:val="00740289"/>
    <w:rsid w:val="007405F9"/>
    <w:rsid w:val="00740D5D"/>
    <w:rsid w:val="00740EB5"/>
    <w:rsid w:val="00741867"/>
    <w:rsid w:val="007433A6"/>
    <w:rsid w:val="00743DAD"/>
    <w:rsid w:val="0074422F"/>
    <w:rsid w:val="00745394"/>
    <w:rsid w:val="007456A0"/>
    <w:rsid w:val="00745985"/>
    <w:rsid w:val="00746ECA"/>
    <w:rsid w:val="00750004"/>
    <w:rsid w:val="00751D37"/>
    <w:rsid w:val="00751D7F"/>
    <w:rsid w:val="00752D35"/>
    <w:rsid w:val="0075321C"/>
    <w:rsid w:val="00754B20"/>
    <w:rsid w:val="00754FA4"/>
    <w:rsid w:val="00755E36"/>
    <w:rsid w:val="0075607B"/>
    <w:rsid w:val="007563F4"/>
    <w:rsid w:val="00757A71"/>
    <w:rsid w:val="00760F20"/>
    <w:rsid w:val="00761C2D"/>
    <w:rsid w:val="00761D95"/>
    <w:rsid w:val="00762793"/>
    <w:rsid w:val="00763C91"/>
    <w:rsid w:val="00763F38"/>
    <w:rsid w:val="00764200"/>
    <w:rsid w:val="00764C3A"/>
    <w:rsid w:val="00764E33"/>
    <w:rsid w:val="00764E78"/>
    <w:rsid w:val="0076618F"/>
    <w:rsid w:val="00766631"/>
    <w:rsid w:val="00767127"/>
    <w:rsid w:val="00767CFD"/>
    <w:rsid w:val="00770BDA"/>
    <w:rsid w:val="00771AC2"/>
    <w:rsid w:val="0077216B"/>
    <w:rsid w:val="00772CC0"/>
    <w:rsid w:val="00772F08"/>
    <w:rsid w:val="0077579C"/>
    <w:rsid w:val="007804D7"/>
    <w:rsid w:val="007811A2"/>
    <w:rsid w:val="0078127B"/>
    <w:rsid w:val="007824D4"/>
    <w:rsid w:val="00783253"/>
    <w:rsid w:val="007835A4"/>
    <w:rsid w:val="00783DD8"/>
    <w:rsid w:val="007842AE"/>
    <w:rsid w:val="0078431F"/>
    <w:rsid w:val="0078472F"/>
    <w:rsid w:val="00784810"/>
    <w:rsid w:val="00784D2B"/>
    <w:rsid w:val="00784ED4"/>
    <w:rsid w:val="00784FC9"/>
    <w:rsid w:val="0078731C"/>
    <w:rsid w:val="007902C7"/>
    <w:rsid w:val="00791B66"/>
    <w:rsid w:val="00791D17"/>
    <w:rsid w:val="007933AB"/>
    <w:rsid w:val="0079397B"/>
    <w:rsid w:val="00793D22"/>
    <w:rsid w:val="00794470"/>
    <w:rsid w:val="00794A3D"/>
    <w:rsid w:val="00794B3A"/>
    <w:rsid w:val="00794EE4"/>
    <w:rsid w:val="00795169"/>
    <w:rsid w:val="00795276"/>
    <w:rsid w:val="0079585B"/>
    <w:rsid w:val="00796CA6"/>
    <w:rsid w:val="00797424"/>
    <w:rsid w:val="007A0A84"/>
    <w:rsid w:val="007A11BD"/>
    <w:rsid w:val="007A1686"/>
    <w:rsid w:val="007A174D"/>
    <w:rsid w:val="007A189E"/>
    <w:rsid w:val="007A1CC0"/>
    <w:rsid w:val="007A2094"/>
    <w:rsid w:val="007A46B4"/>
    <w:rsid w:val="007A499D"/>
    <w:rsid w:val="007A6214"/>
    <w:rsid w:val="007A62BF"/>
    <w:rsid w:val="007A66D8"/>
    <w:rsid w:val="007A7D04"/>
    <w:rsid w:val="007A7D4A"/>
    <w:rsid w:val="007B04AF"/>
    <w:rsid w:val="007B0F1E"/>
    <w:rsid w:val="007B29EB"/>
    <w:rsid w:val="007B36C6"/>
    <w:rsid w:val="007B3DC4"/>
    <w:rsid w:val="007B45F9"/>
    <w:rsid w:val="007B4C83"/>
    <w:rsid w:val="007B71BA"/>
    <w:rsid w:val="007C2145"/>
    <w:rsid w:val="007C21DE"/>
    <w:rsid w:val="007C25DA"/>
    <w:rsid w:val="007C2972"/>
    <w:rsid w:val="007C376B"/>
    <w:rsid w:val="007C3D47"/>
    <w:rsid w:val="007C55BB"/>
    <w:rsid w:val="007C580E"/>
    <w:rsid w:val="007C5F79"/>
    <w:rsid w:val="007D03D2"/>
    <w:rsid w:val="007D07FC"/>
    <w:rsid w:val="007D0D11"/>
    <w:rsid w:val="007D16FE"/>
    <w:rsid w:val="007D17DB"/>
    <w:rsid w:val="007D28ED"/>
    <w:rsid w:val="007D303C"/>
    <w:rsid w:val="007D45BE"/>
    <w:rsid w:val="007D45D3"/>
    <w:rsid w:val="007D4667"/>
    <w:rsid w:val="007D4A12"/>
    <w:rsid w:val="007D5823"/>
    <w:rsid w:val="007E0598"/>
    <w:rsid w:val="007E07E6"/>
    <w:rsid w:val="007E2A05"/>
    <w:rsid w:val="007E2ADF"/>
    <w:rsid w:val="007E2D0A"/>
    <w:rsid w:val="007E3AA8"/>
    <w:rsid w:val="007E4003"/>
    <w:rsid w:val="007E4E05"/>
    <w:rsid w:val="007E4FAC"/>
    <w:rsid w:val="007E5E95"/>
    <w:rsid w:val="007E6150"/>
    <w:rsid w:val="007E634E"/>
    <w:rsid w:val="007E6B30"/>
    <w:rsid w:val="007E73B8"/>
    <w:rsid w:val="007F0244"/>
    <w:rsid w:val="007F155F"/>
    <w:rsid w:val="007F1D35"/>
    <w:rsid w:val="007F37A7"/>
    <w:rsid w:val="007F3C5C"/>
    <w:rsid w:val="007F3DA4"/>
    <w:rsid w:val="007F5D1C"/>
    <w:rsid w:val="007F5D8B"/>
    <w:rsid w:val="007F6272"/>
    <w:rsid w:val="007F6F21"/>
    <w:rsid w:val="007F777A"/>
    <w:rsid w:val="007F7873"/>
    <w:rsid w:val="007F7CFB"/>
    <w:rsid w:val="008005AC"/>
    <w:rsid w:val="008006ED"/>
    <w:rsid w:val="00800ACF"/>
    <w:rsid w:val="00800D13"/>
    <w:rsid w:val="00801619"/>
    <w:rsid w:val="00801F20"/>
    <w:rsid w:val="0080240F"/>
    <w:rsid w:val="00802912"/>
    <w:rsid w:val="0080398A"/>
    <w:rsid w:val="00803DCD"/>
    <w:rsid w:val="00804653"/>
    <w:rsid w:val="0080624C"/>
    <w:rsid w:val="00806337"/>
    <w:rsid w:val="00806F3F"/>
    <w:rsid w:val="008113DB"/>
    <w:rsid w:val="00811E27"/>
    <w:rsid w:val="0081379A"/>
    <w:rsid w:val="008140F2"/>
    <w:rsid w:val="008200F7"/>
    <w:rsid w:val="00820715"/>
    <w:rsid w:val="008219EF"/>
    <w:rsid w:val="00822959"/>
    <w:rsid w:val="00823332"/>
    <w:rsid w:val="0082377D"/>
    <w:rsid w:val="008241D2"/>
    <w:rsid w:val="0082589F"/>
    <w:rsid w:val="0082629B"/>
    <w:rsid w:val="0082633D"/>
    <w:rsid w:val="00827A81"/>
    <w:rsid w:val="00830186"/>
    <w:rsid w:val="008309A0"/>
    <w:rsid w:val="00830D83"/>
    <w:rsid w:val="00830E2B"/>
    <w:rsid w:val="00831089"/>
    <w:rsid w:val="0083268F"/>
    <w:rsid w:val="008327E7"/>
    <w:rsid w:val="00833108"/>
    <w:rsid w:val="0083369C"/>
    <w:rsid w:val="00833E9E"/>
    <w:rsid w:val="00834944"/>
    <w:rsid w:val="008354ED"/>
    <w:rsid w:val="00836292"/>
    <w:rsid w:val="0083632B"/>
    <w:rsid w:val="00836887"/>
    <w:rsid w:val="00837BF3"/>
    <w:rsid w:val="00837CF9"/>
    <w:rsid w:val="008410E8"/>
    <w:rsid w:val="00841368"/>
    <w:rsid w:val="00841B65"/>
    <w:rsid w:val="0084300B"/>
    <w:rsid w:val="00845ABD"/>
    <w:rsid w:val="00845B8D"/>
    <w:rsid w:val="008461AD"/>
    <w:rsid w:val="0084636D"/>
    <w:rsid w:val="00846B39"/>
    <w:rsid w:val="00846F22"/>
    <w:rsid w:val="008472D7"/>
    <w:rsid w:val="00847C90"/>
    <w:rsid w:val="00847E58"/>
    <w:rsid w:val="00847F08"/>
    <w:rsid w:val="0085053D"/>
    <w:rsid w:val="00850B82"/>
    <w:rsid w:val="0085117E"/>
    <w:rsid w:val="00853B73"/>
    <w:rsid w:val="008541C2"/>
    <w:rsid w:val="008542FD"/>
    <w:rsid w:val="0085525B"/>
    <w:rsid w:val="00855D7F"/>
    <w:rsid w:val="008572A1"/>
    <w:rsid w:val="00857DB5"/>
    <w:rsid w:val="00860FC9"/>
    <w:rsid w:val="0086121B"/>
    <w:rsid w:val="00861E0D"/>
    <w:rsid w:val="008629A3"/>
    <w:rsid w:val="0086323E"/>
    <w:rsid w:val="008644BC"/>
    <w:rsid w:val="00864E13"/>
    <w:rsid w:val="008666CA"/>
    <w:rsid w:val="00866785"/>
    <w:rsid w:val="008669F7"/>
    <w:rsid w:val="00866F3B"/>
    <w:rsid w:val="0086765C"/>
    <w:rsid w:val="008704CF"/>
    <w:rsid w:val="00870B7C"/>
    <w:rsid w:val="00870EAA"/>
    <w:rsid w:val="00874B38"/>
    <w:rsid w:val="0087683E"/>
    <w:rsid w:val="00876EE0"/>
    <w:rsid w:val="00877351"/>
    <w:rsid w:val="0087751B"/>
    <w:rsid w:val="00877CE9"/>
    <w:rsid w:val="00877D85"/>
    <w:rsid w:val="008806D7"/>
    <w:rsid w:val="00881055"/>
    <w:rsid w:val="00881BFD"/>
    <w:rsid w:val="00881EE6"/>
    <w:rsid w:val="0088294B"/>
    <w:rsid w:val="00883BCA"/>
    <w:rsid w:val="00883C06"/>
    <w:rsid w:val="0088461A"/>
    <w:rsid w:val="0088511D"/>
    <w:rsid w:val="008858C6"/>
    <w:rsid w:val="008874AD"/>
    <w:rsid w:val="008912D9"/>
    <w:rsid w:val="008916BF"/>
    <w:rsid w:val="008927FB"/>
    <w:rsid w:val="00893811"/>
    <w:rsid w:val="008948CF"/>
    <w:rsid w:val="00894B40"/>
    <w:rsid w:val="00896828"/>
    <w:rsid w:val="00897AA0"/>
    <w:rsid w:val="00897B76"/>
    <w:rsid w:val="008A112F"/>
    <w:rsid w:val="008A23D2"/>
    <w:rsid w:val="008A38AD"/>
    <w:rsid w:val="008A38F0"/>
    <w:rsid w:val="008A3BB4"/>
    <w:rsid w:val="008A3BCF"/>
    <w:rsid w:val="008A3ECF"/>
    <w:rsid w:val="008A409A"/>
    <w:rsid w:val="008A4742"/>
    <w:rsid w:val="008A478D"/>
    <w:rsid w:val="008A5420"/>
    <w:rsid w:val="008A55EE"/>
    <w:rsid w:val="008A58AD"/>
    <w:rsid w:val="008A5ABD"/>
    <w:rsid w:val="008A5F52"/>
    <w:rsid w:val="008A691A"/>
    <w:rsid w:val="008A7620"/>
    <w:rsid w:val="008B1140"/>
    <w:rsid w:val="008B1684"/>
    <w:rsid w:val="008B31D6"/>
    <w:rsid w:val="008B4099"/>
    <w:rsid w:val="008B419E"/>
    <w:rsid w:val="008B4F54"/>
    <w:rsid w:val="008B514A"/>
    <w:rsid w:val="008B58D2"/>
    <w:rsid w:val="008B63B2"/>
    <w:rsid w:val="008B7EF6"/>
    <w:rsid w:val="008C0F1C"/>
    <w:rsid w:val="008C2372"/>
    <w:rsid w:val="008C3B46"/>
    <w:rsid w:val="008C524C"/>
    <w:rsid w:val="008C5386"/>
    <w:rsid w:val="008C566A"/>
    <w:rsid w:val="008C6E17"/>
    <w:rsid w:val="008C7C3E"/>
    <w:rsid w:val="008D13D9"/>
    <w:rsid w:val="008D197A"/>
    <w:rsid w:val="008D285F"/>
    <w:rsid w:val="008D3A00"/>
    <w:rsid w:val="008D4747"/>
    <w:rsid w:val="008D6B3A"/>
    <w:rsid w:val="008D72D5"/>
    <w:rsid w:val="008D7A60"/>
    <w:rsid w:val="008E0206"/>
    <w:rsid w:val="008E0AD2"/>
    <w:rsid w:val="008E0AF6"/>
    <w:rsid w:val="008E12EB"/>
    <w:rsid w:val="008E1D9B"/>
    <w:rsid w:val="008E1F40"/>
    <w:rsid w:val="008E227F"/>
    <w:rsid w:val="008E24CE"/>
    <w:rsid w:val="008E29E8"/>
    <w:rsid w:val="008E2EEA"/>
    <w:rsid w:val="008E42F4"/>
    <w:rsid w:val="008E4D9F"/>
    <w:rsid w:val="008E6642"/>
    <w:rsid w:val="008E66ED"/>
    <w:rsid w:val="008E7EDC"/>
    <w:rsid w:val="008F3389"/>
    <w:rsid w:val="008F375D"/>
    <w:rsid w:val="008F39C4"/>
    <w:rsid w:val="008F5649"/>
    <w:rsid w:val="008F675D"/>
    <w:rsid w:val="008F6A57"/>
    <w:rsid w:val="008F7A38"/>
    <w:rsid w:val="008F7F19"/>
    <w:rsid w:val="0090055D"/>
    <w:rsid w:val="00903282"/>
    <w:rsid w:val="00903606"/>
    <w:rsid w:val="009045B0"/>
    <w:rsid w:val="00904A75"/>
    <w:rsid w:val="00904D1A"/>
    <w:rsid w:val="00905E6F"/>
    <w:rsid w:val="0090695C"/>
    <w:rsid w:val="00906BA4"/>
    <w:rsid w:val="00911FFA"/>
    <w:rsid w:val="009128A9"/>
    <w:rsid w:val="00914D6F"/>
    <w:rsid w:val="0091515F"/>
    <w:rsid w:val="009156BD"/>
    <w:rsid w:val="00915E83"/>
    <w:rsid w:val="00917872"/>
    <w:rsid w:val="00917DBA"/>
    <w:rsid w:val="00920F95"/>
    <w:rsid w:val="0092173D"/>
    <w:rsid w:val="00921A43"/>
    <w:rsid w:val="0092446D"/>
    <w:rsid w:val="009245C6"/>
    <w:rsid w:val="00925438"/>
    <w:rsid w:val="009256A2"/>
    <w:rsid w:val="00926058"/>
    <w:rsid w:val="00926071"/>
    <w:rsid w:val="00927CF2"/>
    <w:rsid w:val="00927DBD"/>
    <w:rsid w:val="00927E53"/>
    <w:rsid w:val="00927F28"/>
    <w:rsid w:val="00930134"/>
    <w:rsid w:val="009305E4"/>
    <w:rsid w:val="00931526"/>
    <w:rsid w:val="009316ED"/>
    <w:rsid w:val="00931EF4"/>
    <w:rsid w:val="0093256F"/>
    <w:rsid w:val="00935251"/>
    <w:rsid w:val="00935B9E"/>
    <w:rsid w:val="00935ED2"/>
    <w:rsid w:val="00937213"/>
    <w:rsid w:val="00937259"/>
    <w:rsid w:val="0093775B"/>
    <w:rsid w:val="00940202"/>
    <w:rsid w:val="009423D4"/>
    <w:rsid w:val="0094242E"/>
    <w:rsid w:val="009427C5"/>
    <w:rsid w:val="009428C6"/>
    <w:rsid w:val="009429D1"/>
    <w:rsid w:val="0094312B"/>
    <w:rsid w:val="0094314D"/>
    <w:rsid w:val="00943169"/>
    <w:rsid w:val="0094321B"/>
    <w:rsid w:val="00943D39"/>
    <w:rsid w:val="009451E3"/>
    <w:rsid w:val="00945DC7"/>
    <w:rsid w:val="00945F18"/>
    <w:rsid w:val="009479E9"/>
    <w:rsid w:val="00947EFE"/>
    <w:rsid w:val="009503E2"/>
    <w:rsid w:val="00950B09"/>
    <w:rsid w:val="00950B6A"/>
    <w:rsid w:val="00951599"/>
    <w:rsid w:val="00953388"/>
    <w:rsid w:val="009536B2"/>
    <w:rsid w:val="0095388C"/>
    <w:rsid w:val="00954DDA"/>
    <w:rsid w:val="00957000"/>
    <w:rsid w:val="00960078"/>
    <w:rsid w:val="009608DA"/>
    <w:rsid w:val="00960F6C"/>
    <w:rsid w:val="00961546"/>
    <w:rsid w:val="00961628"/>
    <w:rsid w:val="00961E96"/>
    <w:rsid w:val="0096209F"/>
    <w:rsid w:val="009640A5"/>
    <w:rsid w:val="009668F2"/>
    <w:rsid w:val="00966AAC"/>
    <w:rsid w:val="00967478"/>
    <w:rsid w:val="009675D9"/>
    <w:rsid w:val="00967A0B"/>
    <w:rsid w:val="00967C46"/>
    <w:rsid w:val="00970E5F"/>
    <w:rsid w:val="00971B2E"/>
    <w:rsid w:val="009729D8"/>
    <w:rsid w:val="0097330A"/>
    <w:rsid w:val="00973415"/>
    <w:rsid w:val="00973894"/>
    <w:rsid w:val="00974921"/>
    <w:rsid w:val="00974E1F"/>
    <w:rsid w:val="009763E3"/>
    <w:rsid w:val="00976B57"/>
    <w:rsid w:val="009800CE"/>
    <w:rsid w:val="0098111E"/>
    <w:rsid w:val="00981C2D"/>
    <w:rsid w:val="00981E33"/>
    <w:rsid w:val="009824E9"/>
    <w:rsid w:val="00982637"/>
    <w:rsid w:val="00986198"/>
    <w:rsid w:val="00986CF4"/>
    <w:rsid w:val="00987100"/>
    <w:rsid w:val="009879AE"/>
    <w:rsid w:val="00987E58"/>
    <w:rsid w:val="00991935"/>
    <w:rsid w:val="0099217B"/>
    <w:rsid w:val="0099248B"/>
    <w:rsid w:val="0099495B"/>
    <w:rsid w:val="00995413"/>
    <w:rsid w:val="009966C5"/>
    <w:rsid w:val="00996C45"/>
    <w:rsid w:val="009A30E4"/>
    <w:rsid w:val="009A314E"/>
    <w:rsid w:val="009A4D03"/>
    <w:rsid w:val="009A50A5"/>
    <w:rsid w:val="009A539D"/>
    <w:rsid w:val="009A592B"/>
    <w:rsid w:val="009A5A57"/>
    <w:rsid w:val="009A65B8"/>
    <w:rsid w:val="009A75FE"/>
    <w:rsid w:val="009A7DC9"/>
    <w:rsid w:val="009B077F"/>
    <w:rsid w:val="009B0C78"/>
    <w:rsid w:val="009B1974"/>
    <w:rsid w:val="009B28F6"/>
    <w:rsid w:val="009B37D4"/>
    <w:rsid w:val="009B4E5D"/>
    <w:rsid w:val="009B506E"/>
    <w:rsid w:val="009B5CA7"/>
    <w:rsid w:val="009B709E"/>
    <w:rsid w:val="009C0A5F"/>
    <w:rsid w:val="009C0D94"/>
    <w:rsid w:val="009C12D7"/>
    <w:rsid w:val="009C165E"/>
    <w:rsid w:val="009C27D1"/>
    <w:rsid w:val="009C4275"/>
    <w:rsid w:val="009C5B8A"/>
    <w:rsid w:val="009C60CA"/>
    <w:rsid w:val="009C6ACA"/>
    <w:rsid w:val="009C6B29"/>
    <w:rsid w:val="009C7DB9"/>
    <w:rsid w:val="009D029E"/>
    <w:rsid w:val="009D0B44"/>
    <w:rsid w:val="009D0DBD"/>
    <w:rsid w:val="009D244B"/>
    <w:rsid w:val="009D3320"/>
    <w:rsid w:val="009D4184"/>
    <w:rsid w:val="009D517F"/>
    <w:rsid w:val="009D58A8"/>
    <w:rsid w:val="009D6934"/>
    <w:rsid w:val="009D6A72"/>
    <w:rsid w:val="009D6EE2"/>
    <w:rsid w:val="009D7752"/>
    <w:rsid w:val="009E0945"/>
    <w:rsid w:val="009E2250"/>
    <w:rsid w:val="009E2925"/>
    <w:rsid w:val="009E2DE8"/>
    <w:rsid w:val="009E3093"/>
    <w:rsid w:val="009E378C"/>
    <w:rsid w:val="009E391A"/>
    <w:rsid w:val="009E4410"/>
    <w:rsid w:val="009E5B6A"/>
    <w:rsid w:val="009E634A"/>
    <w:rsid w:val="009E63A2"/>
    <w:rsid w:val="009E6C9F"/>
    <w:rsid w:val="009E6E03"/>
    <w:rsid w:val="009E6E54"/>
    <w:rsid w:val="009F08B1"/>
    <w:rsid w:val="009F0B3D"/>
    <w:rsid w:val="009F2363"/>
    <w:rsid w:val="009F2DB4"/>
    <w:rsid w:val="009F3177"/>
    <w:rsid w:val="009F33D6"/>
    <w:rsid w:val="009F3A92"/>
    <w:rsid w:val="009F3EFA"/>
    <w:rsid w:val="009F4E52"/>
    <w:rsid w:val="009F5156"/>
    <w:rsid w:val="009F6DE9"/>
    <w:rsid w:val="009F6ECB"/>
    <w:rsid w:val="009F7271"/>
    <w:rsid w:val="009F7681"/>
    <w:rsid w:val="009F76A2"/>
    <w:rsid w:val="009F7CE7"/>
    <w:rsid w:val="009F7EFD"/>
    <w:rsid w:val="00A007BA"/>
    <w:rsid w:val="00A00B33"/>
    <w:rsid w:val="00A00E7E"/>
    <w:rsid w:val="00A025D1"/>
    <w:rsid w:val="00A02F28"/>
    <w:rsid w:val="00A030EC"/>
    <w:rsid w:val="00A034FA"/>
    <w:rsid w:val="00A03F67"/>
    <w:rsid w:val="00A04C2C"/>
    <w:rsid w:val="00A04EBA"/>
    <w:rsid w:val="00A05CE5"/>
    <w:rsid w:val="00A065FD"/>
    <w:rsid w:val="00A07819"/>
    <w:rsid w:val="00A07872"/>
    <w:rsid w:val="00A07CC4"/>
    <w:rsid w:val="00A107BA"/>
    <w:rsid w:val="00A10917"/>
    <w:rsid w:val="00A1157A"/>
    <w:rsid w:val="00A117F6"/>
    <w:rsid w:val="00A120E6"/>
    <w:rsid w:val="00A1212F"/>
    <w:rsid w:val="00A1243C"/>
    <w:rsid w:val="00A13D02"/>
    <w:rsid w:val="00A143CC"/>
    <w:rsid w:val="00A15B5F"/>
    <w:rsid w:val="00A169AE"/>
    <w:rsid w:val="00A17146"/>
    <w:rsid w:val="00A17461"/>
    <w:rsid w:val="00A17A7A"/>
    <w:rsid w:val="00A21D12"/>
    <w:rsid w:val="00A2228B"/>
    <w:rsid w:val="00A22EC4"/>
    <w:rsid w:val="00A23019"/>
    <w:rsid w:val="00A23AC4"/>
    <w:rsid w:val="00A2582C"/>
    <w:rsid w:val="00A26961"/>
    <w:rsid w:val="00A27CEC"/>
    <w:rsid w:val="00A27EEC"/>
    <w:rsid w:val="00A30B94"/>
    <w:rsid w:val="00A32429"/>
    <w:rsid w:val="00A328D1"/>
    <w:rsid w:val="00A32D3A"/>
    <w:rsid w:val="00A33139"/>
    <w:rsid w:val="00A337D4"/>
    <w:rsid w:val="00A339C5"/>
    <w:rsid w:val="00A33F84"/>
    <w:rsid w:val="00A348E4"/>
    <w:rsid w:val="00A34EC6"/>
    <w:rsid w:val="00A35EEE"/>
    <w:rsid w:val="00A36122"/>
    <w:rsid w:val="00A377CC"/>
    <w:rsid w:val="00A40223"/>
    <w:rsid w:val="00A40D23"/>
    <w:rsid w:val="00A412C1"/>
    <w:rsid w:val="00A4289B"/>
    <w:rsid w:val="00A44A4F"/>
    <w:rsid w:val="00A4540B"/>
    <w:rsid w:val="00A45AAF"/>
    <w:rsid w:val="00A45B52"/>
    <w:rsid w:val="00A45D95"/>
    <w:rsid w:val="00A460D1"/>
    <w:rsid w:val="00A503C9"/>
    <w:rsid w:val="00A51066"/>
    <w:rsid w:val="00A52248"/>
    <w:rsid w:val="00A5370A"/>
    <w:rsid w:val="00A57918"/>
    <w:rsid w:val="00A57930"/>
    <w:rsid w:val="00A57BEE"/>
    <w:rsid w:val="00A6048D"/>
    <w:rsid w:val="00A60EF8"/>
    <w:rsid w:val="00A61029"/>
    <w:rsid w:val="00A61337"/>
    <w:rsid w:val="00A618D3"/>
    <w:rsid w:val="00A61EC8"/>
    <w:rsid w:val="00A625E2"/>
    <w:rsid w:val="00A643C9"/>
    <w:rsid w:val="00A65F34"/>
    <w:rsid w:val="00A66A9C"/>
    <w:rsid w:val="00A674DA"/>
    <w:rsid w:val="00A67F1C"/>
    <w:rsid w:val="00A70C7E"/>
    <w:rsid w:val="00A70DBE"/>
    <w:rsid w:val="00A72591"/>
    <w:rsid w:val="00A72ACA"/>
    <w:rsid w:val="00A72D51"/>
    <w:rsid w:val="00A73AC8"/>
    <w:rsid w:val="00A73E77"/>
    <w:rsid w:val="00A7424C"/>
    <w:rsid w:val="00A7551F"/>
    <w:rsid w:val="00A75F57"/>
    <w:rsid w:val="00A76AA2"/>
    <w:rsid w:val="00A76C31"/>
    <w:rsid w:val="00A77961"/>
    <w:rsid w:val="00A80A32"/>
    <w:rsid w:val="00A81876"/>
    <w:rsid w:val="00A81FB8"/>
    <w:rsid w:val="00A830AB"/>
    <w:rsid w:val="00A84422"/>
    <w:rsid w:val="00A847BD"/>
    <w:rsid w:val="00A84C47"/>
    <w:rsid w:val="00A86524"/>
    <w:rsid w:val="00A86995"/>
    <w:rsid w:val="00A86C8D"/>
    <w:rsid w:val="00A90C0C"/>
    <w:rsid w:val="00A9106B"/>
    <w:rsid w:val="00A9116E"/>
    <w:rsid w:val="00A912E3"/>
    <w:rsid w:val="00A91A9F"/>
    <w:rsid w:val="00A93B52"/>
    <w:rsid w:val="00A95ACA"/>
    <w:rsid w:val="00A961B4"/>
    <w:rsid w:val="00A97055"/>
    <w:rsid w:val="00A9723F"/>
    <w:rsid w:val="00A97946"/>
    <w:rsid w:val="00A9798B"/>
    <w:rsid w:val="00A97C24"/>
    <w:rsid w:val="00AA0E73"/>
    <w:rsid w:val="00AA0F66"/>
    <w:rsid w:val="00AA1DB5"/>
    <w:rsid w:val="00AA209F"/>
    <w:rsid w:val="00AA2A22"/>
    <w:rsid w:val="00AA3270"/>
    <w:rsid w:val="00AA3CC9"/>
    <w:rsid w:val="00AA44DB"/>
    <w:rsid w:val="00AA4C71"/>
    <w:rsid w:val="00AA4C76"/>
    <w:rsid w:val="00AA5534"/>
    <w:rsid w:val="00AA59C5"/>
    <w:rsid w:val="00AA65C2"/>
    <w:rsid w:val="00AA69D0"/>
    <w:rsid w:val="00AA6C59"/>
    <w:rsid w:val="00AA6C84"/>
    <w:rsid w:val="00AB0DE0"/>
    <w:rsid w:val="00AB1568"/>
    <w:rsid w:val="00AB161E"/>
    <w:rsid w:val="00AB1A03"/>
    <w:rsid w:val="00AB2633"/>
    <w:rsid w:val="00AB2893"/>
    <w:rsid w:val="00AB2BDC"/>
    <w:rsid w:val="00AB3303"/>
    <w:rsid w:val="00AB4265"/>
    <w:rsid w:val="00AB5761"/>
    <w:rsid w:val="00AB741C"/>
    <w:rsid w:val="00AB74FD"/>
    <w:rsid w:val="00AC22DC"/>
    <w:rsid w:val="00AC2548"/>
    <w:rsid w:val="00AC2C0B"/>
    <w:rsid w:val="00AC3811"/>
    <w:rsid w:val="00AC3EEE"/>
    <w:rsid w:val="00AC489D"/>
    <w:rsid w:val="00AC4F1A"/>
    <w:rsid w:val="00AC5D06"/>
    <w:rsid w:val="00AC7F60"/>
    <w:rsid w:val="00AD00C0"/>
    <w:rsid w:val="00AD0220"/>
    <w:rsid w:val="00AD04BB"/>
    <w:rsid w:val="00AD0862"/>
    <w:rsid w:val="00AD10B1"/>
    <w:rsid w:val="00AD15DF"/>
    <w:rsid w:val="00AD16F9"/>
    <w:rsid w:val="00AD1F9C"/>
    <w:rsid w:val="00AD2A07"/>
    <w:rsid w:val="00AD2FFB"/>
    <w:rsid w:val="00AD371F"/>
    <w:rsid w:val="00AD5E72"/>
    <w:rsid w:val="00AD6D11"/>
    <w:rsid w:val="00AD7218"/>
    <w:rsid w:val="00AD7D85"/>
    <w:rsid w:val="00AD7F45"/>
    <w:rsid w:val="00AE0653"/>
    <w:rsid w:val="00AE0672"/>
    <w:rsid w:val="00AE0FB7"/>
    <w:rsid w:val="00AE2469"/>
    <w:rsid w:val="00AE2E1D"/>
    <w:rsid w:val="00AE5839"/>
    <w:rsid w:val="00AE7256"/>
    <w:rsid w:val="00AF138E"/>
    <w:rsid w:val="00AF2ED9"/>
    <w:rsid w:val="00AF419F"/>
    <w:rsid w:val="00AF41ED"/>
    <w:rsid w:val="00AF5A3F"/>
    <w:rsid w:val="00AF5CF9"/>
    <w:rsid w:val="00AF5E98"/>
    <w:rsid w:val="00AF63F7"/>
    <w:rsid w:val="00AF6EE4"/>
    <w:rsid w:val="00AF703A"/>
    <w:rsid w:val="00AF72FC"/>
    <w:rsid w:val="00AF7F9E"/>
    <w:rsid w:val="00B0039E"/>
    <w:rsid w:val="00B009A0"/>
    <w:rsid w:val="00B0196A"/>
    <w:rsid w:val="00B01B15"/>
    <w:rsid w:val="00B01B5F"/>
    <w:rsid w:val="00B01C7F"/>
    <w:rsid w:val="00B01E5C"/>
    <w:rsid w:val="00B02345"/>
    <w:rsid w:val="00B05AFD"/>
    <w:rsid w:val="00B1036C"/>
    <w:rsid w:val="00B107E5"/>
    <w:rsid w:val="00B120D6"/>
    <w:rsid w:val="00B12104"/>
    <w:rsid w:val="00B127B3"/>
    <w:rsid w:val="00B12886"/>
    <w:rsid w:val="00B12F4B"/>
    <w:rsid w:val="00B14A98"/>
    <w:rsid w:val="00B15BAC"/>
    <w:rsid w:val="00B169B4"/>
    <w:rsid w:val="00B17BD2"/>
    <w:rsid w:val="00B2051E"/>
    <w:rsid w:val="00B20F42"/>
    <w:rsid w:val="00B21142"/>
    <w:rsid w:val="00B2131C"/>
    <w:rsid w:val="00B2143C"/>
    <w:rsid w:val="00B21E31"/>
    <w:rsid w:val="00B220B1"/>
    <w:rsid w:val="00B22229"/>
    <w:rsid w:val="00B24806"/>
    <w:rsid w:val="00B25B3A"/>
    <w:rsid w:val="00B25DC3"/>
    <w:rsid w:val="00B26435"/>
    <w:rsid w:val="00B27086"/>
    <w:rsid w:val="00B273E6"/>
    <w:rsid w:val="00B276D7"/>
    <w:rsid w:val="00B27927"/>
    <w:rsid w:val="00B3153C"/>
    <w:rsid w:val="00B321C8"/>
    <w:rsid w:val="00B3249D"/>
    <w:rsid w:val="00B327FC"/>
    <w:rsid w:val="00B33335"/>
    <w:rsid w:val="00B3350A"/>
    <w:rsid w:val="00B33681"/>
    <w:rsid w:val="00B33F6B"/>
    <w:rsid w:val="00B361F2"/>
    <w:rsid w:val="00B3731C"/>
    <w:rsid w:val="00B4134D"/>
    <w:rsid w:val="00B41ACB"/>
    <w:rsid w:val="00B428D8"/>
    <w:rsid w:val="00B42F3A"/>
    <w:rsid w:val="00B43159"/>
    <w:rsid w:val="00B43628"/>
    <w:rsid w:val="00B43A18"/>
    <w:rsid w:val="00B44099"/>
    <w:rsid w:val="00B45A75"/>
    <w:rsid w:val="00B46B65"/>
    <w:rsid w:val="00B46D54"/>
    <w:rsid w:val="00B47383"/>
    <w:rsid w:val="00B47649"/>
    <w:rsid w:val="00B47D00"/>
    <w:rsid w:val="00B47FD1"/>
    <w:rsid w:val="00B50024"/>
    <w:rsid w:val="00B51CD3"/>
    <w:rsid w:val="00B51ED8"/>
    <w:rsid w:val="00B521D9"/>
    <w:rsid w:val="00B52265"/>
    <w:rsid w:val="00B52DE1"/>
    <w:rsid w:val="00B53031"/>
    <w:rsid w:val="00B531CE"/>
    <w:rsid w:val="00B535B4"/>
    <w:rsid w:val="00B535FE"/>
    <w:rsid w:val="00B57B77"/>
    <w:rsid w:val="00B60341"/>
    <w:rsid w:val="00B606D0"/>
    <w:rsid w:val="00B611E6"/>
    <w:rsid w:val="00B620A3"/>
    <w:rsid w:val="00B62675"/>
    <w:rsid w:val="00B629CB"/>
    <w:rsid w:val="00B64004"/>
    <w:rsid w:val="00B64E94"/>
    <w:rsid w:val="00B657EC"/>
    <w:rsid w:val="00B65897"/>
    <w:rsid w:val="00B67B0F"/>
    <w:rsid w:val="00B70425"/>
    <w:rsid w:val="00B70E53"/>
    <w:rsid w:val="00B718A7"/>
    <w:rsid w:val="00B72CF1"/>
    <w:rsid w:val="00B740BA"/>
    <w:rsid w:val="00B75BF1"/>
    <w:rsid w:val="00B76283"/>
    <w:rsid w:val="00B80312"/>
    <w:rsid w:val="00B80733"/>
    <w:rsid w:val="00B80E89"/>
    <w:rsid w:val="00B82CFD"/>
    <w:rsid w:val="00B84DC1"/>
    <w:rsid w:val="00B84E79"/>
    <w:rsid w:val="00B84FFC"/>
    <w:rsid w:val="00B85082"/>
    <w:rsid w:val="00B8573F"/>
    <w:rsid w:val="00B85CC7"/>
    <w:rsid w:val="00B87262"/>
    <w:rsid w:val="00B90414"/>
    <w:rsid w:val="00B910BF"/>
    <w:rsid w:val="00B91A97"/>
    <w:rsid w:val="00B91B82"/>
    <w:rsid w:val="00B91C89"/>
    <w:rsid w:val="00B923C8"/>
    <w:rsid w:val="00B9363C"/>
    <w:rsid w:val="00B936E0"/>
    <w:rsid w:val="00B93E63"/>
    <w:rsid w:val="00B946D3"/>
    <w:rsid w:val="00B94785"/>
    <w:rsid w:val="00B94954"/>
    <w:rsid w:val="00B9528D"/>
    <w:rsid w:val="00B958AE"/>
    <w:rsid w:val="00B9673D"/>
    <w:rsid w:val="00B96900"/>
    <w:rsid w:val="00B96CDC"/>
    <w:rsid w:val="00B96EB5"/>
    <w:rsid w:val="00BA0D53"/>
    <w:rsid w:val="00BA281A"/>
    <w:rsid w:val="00BA37E3"/>
    <w:rsid w:val="00BA3CBF"/>
    <w:rsid w:val="00BA670F"/>
    <w:rsid w:val="00BA6B22"/>
    <w:rsid w:val="00BA6D67"/>
    <w:rsid w:val="00BA72A2"/>
    <w:rsid w:val="00BA73D8"/>
    <w:rsid w:val="00BB1E5A"/>
    <w:rsid w:val="00BB2B25"/>
    <w:rsid w:val="00BB31F8"/>
    <w:rsid w:val="00BB3331"/>
    <w:rsid w:val="00BB3ED5"/>
    <w:rsid w:val="00BB600E"/>
    <w:rsid w:val="00BB6310"/>
    <w:rsid w:val="00BB6A7F"/>
    <w:rsid w:val="00BB6DF7"/>
    <w:rsid w:val="00BB71C9"/>
    <w:rsid w:val="00BC11DE"/>
    <w:rsid w:val="00BC124B"/>
    <w:rsid w:val="00BC16E2"/>
    <w:rsid w:val="00BC2AE4"/>
    <w:rsid w:val="00BC2E9D"/>
    <w:rsid w:val="00BC2F93"/>
    <w:rsid w:val="00BC3828"/>
    <w:rsid w:val="00BC40C7"/>
    <w:rsid w:val="00BC5A41"/>
    <w:rsid w:val="00BC5B94"/>
    <w:rsid w:val="00BC6334"/>
    <w:rsid w:val="00BC64F7"/>
    <w:rsid w:val="00BC6685"/>
    <w:rsid w:val="00BC6A15"/>
    <w:rsid w:val="00BC6C9C"/>
    <w:rsid w:val="00BC7941"/>
    <w:rsid w:val="00BD061A"/>
    <w:rsid w:val="00BD0F5C"/>
    <w:rsid w:val="00BD109A"/>
    <w:rsid w:val="00BD112D"/>
    <w:rsid w:val="00BD1328"/>
    <w:rsid w:val="00BD27D6"/>
    <w:rsid w:val="00BD4E54"/>
    <w:rsid w:val="00BD62E4"/>
    <w:rsid w:val="00BD6796"/>
    <w:rsid w:val="00BD6941"/>
    <w:rsid w:val="00BD6EC5"/>
    <w:rsid w:val="00BD7D9A"/>
    <w:rsid w:val="00BE078A"/>
    <w:rsid w:val="00BE093C"/>
    <w:rsid w:val="00BE1284"/>
    <w:rsid w:val="00BE16C8"/>
    <w:rsid w:val="00BE4D03"/>
    <w:rsid w:val="00BE5C12"/>
    <w:rsid w:val="00BE6282"/>
    <w:rsid w:val="00BE649B"/>
    <w:rsid w:val="00BE6A0A"/>
    <w:rsid w:val="00BE717D"/>
    <w:rsid w:val="00BE73DB"/>
    <w:rsid w:val="00BE7597"/>
    <w:rsid w:val="00BF1DBD"/>
    <w:rsid w:val="00BF2977"/>
    <w:rsid w:val="00BF2EFE"/>
    <w:rsid w:val="00BF35A1"/>
    <w:rsid w:val="00BF4309"/>
    <w:rsid w:val="00BF4514"/>
    <w:rsid w:val="00BF4605"/>
    <w:rsid w:val="00BF6269"/>
    <w:rsid w:val="00BF632C"/>
    <w:rsid w:val="00BF729F"/>
    <w:rsid w:val="00BF7E24"/>
    <w:rsid w:val="00C0224F"/>
    <w:rsid w:val="00C03012"/>
    <w:rsid w:val="00C03A54"/>
    <w:rsid w:val="00C04231"/>
    <w:rsid w:val="00C0507E"/>
    <w:rsid w:val="00C054B6"/>
    <w:rsid w:val="00C05643"/>
    <w:rsid w:val="00C057C7"/>
    <w:rsid w:val="00C05C83"/>
    <w:rsid w:val="00C0601D"/>
    <w:rsid w:val="00C0780F"/>
    <w:rsid w:val="00C101F3"/>
    <w:rsid w:val="00C10C94"/>
    <w:rsid w:val="00C1103E"/>
    <w:rsid w:val="00C11614"/>
    <w:rsid w:val="00C11703"/>
    <w:rsid w:val="00C11B6B"/>
    <w:rsid w:val="00C128E5"/>
    <w:rsid w:val="00C12DCF"/>
    <w:rsid w:val="00C138C6"/>
    <w:rsid w:val="00C1515B"/>
    <w:rsid w:val="00C15223"/>
    <w:rsid w:val="00C15581"/>
    <w:rsid w:val="00C15CD6"/>
    <w:rsid w:val="00C15F74"/>
    <w:rsid w:val="00C164D0"/>
    <w:rsid w:val="00C16552"/>
    <w:rsid w:val="00C217B9"/>
    <w:rsid w:val="00C2281B"/>
    <w:rsid w:val="00C22A86"/>
    <w:rsid w:val="00C244BA"/>
    <w:rsid w:val="00C2504C"/>
    <w:rsid w:val="00C262C1"/>
    <w:rsid w:val="00C26C0B"/>
    <w:rsid w:val="00C27F04"/>
    <w:rsid w:val="00C301F2"/>
    <w:rsid w:val="00C30D36"/>
    <w:rsid w:val="00C30D7E"/>
    <w:rsid w:val="00C30F4B"/>
    <w:rsid w:val="00C32016"/>
    <w:rsid w:val="00C3266D"/>
    <w:rsid w:val="00C330D2"/>
    <w:rsid w:val="00C348F4"/>
    <w:rsid w:val="00C3557F"/>
    <w:rsid w:val="00C3570B"/>
    <w:rsid w:val="00C369AC"/>
    <w:rsid w:val="00C36D65"/>
    <w:rsid w:val="00C370B0"/>
    <w:rsid w:val="00C40682"/>
    <w:rsid w:val="00C40A38"/>
    <w:rsid w:val="00C423CB"/>
    <w:rsid w:val="00C43DA7"/>
    <w:rsid w:val="00C449F4"/>
    <w:rsid w:val="00C44DB4"/>
    <w:rsid w:val="00C45FCF"/>
    <w:rsid w:val="00C46F2C"/>
    <w:rsid w:val="00C4730C"/>
    <w:rsid w:val="00C47B7F"/>
    <w:rsid w:val="00C512F8"/>
    <w:rsid w:val="00C5163D"/>
    <w:rsid w:val="00C52294"/>
    <w:rsid w:val="00C524C2"/>
    <w:rsid w:val="00C5281E"/>
    <w:rsid w:val="00C542C6"/>
    <w:rsid w:val="00C56DDA"/>
    <w:rsid w:val="00C56E0D"/>
    <w:rsid w:val="00C573DB"/>
    <w:rsid w:val="00C575B2"/>
    <w:rsid w:val="00C57EB6"/>
    <w:rsid w:val="00C57F23"/>
    <w:rsid w:val="00C6034A"/>
    <w:rsid w:val="00C60508"/>
    <w:rsid w:val="00C6113C"/>
    <w:rsid w:val="00C64227"/>
    <w:rsid w:val="00C64677"/>
    <w:rsid w:val="00C64F52"/>
    <w:rsid w:val="00C66363"/>
    <w:rsid w:val="00C70243"/>
    <w:rsid w:val="00C709C6"/>
    <w:rsid w:val="00C70D5A"/>
    <w:rsid w:val="00C7460D"/>
    <w:rsid w:val="00C757B3"/>
    <w:rsid w:val="00C7702E"/>
    <w:rsid w:val="00C772FC"/>
    <w:rsid w:val="00C77DE6"/>
    <w:rsid w:val="00C81161"/>
    <w:rsid w:val="00C81494"/>
    <w:rsid w:val="00C82411"/>
    <w:rsid w:val="00C831D1"/>
    <w:rsid w:val="00C8437F"/>
    <w:rsid w:val="00C85BCA"/>
    <w:rsid w:val="00C86A30"/>
    <w:rsid w:val="00C90256"/>
    <w:rsid w:val="00C90413"/>
    <w:rsid w:val="00C90C4D"/>
    <w:rsid w:val="00C921B5"/>
    <w:rsid w:val="00C93669"/>
    <w:rsid w:val="00C946EB"/>
    <w:rsid w:val="00C949BF"/>
    <w:rsid w:val="00C94DD6"/>
    <w:rsid w:val="00C95677"/>
    <w:rsid w:val="00C9567F"/>
    <w:rsid w:val="00C9593C"/>
    <w:rsid w:val="00C961F3"/>
    <w:rsid w:val="00C96AF7"/>
    <w:rsid w:val="00C96B4A"/>
    <w:rsid w:val="00C96E3D"/>
    <w:rsid w:val="00C9745E"/>
    <w:rsid w:val="00C97B22"/>
    <w:rsid w:val="00CA0D46"/>
    <w:rsid w:val="00CA12D2"/>
    <w:rsid w:val="00CA1F46"/>
    <w:rsid w:val="00CA2822"/>
    <w:rsid w:val="00CA3103"/>
    <w:rsid w:val="00CA36C1"/>
    <w:rsid w:val="00CA3A11"/>
    <w:rsid w:val="00CA4F07"/>
    <w:rsid w:val="00CA52FD"/>
    <w:rsid w:val="00CA5F63"/>
    <w:rsid w:val="00CA6F14"/>
    <w:rsid w:val="00CA7384"/>
    <w:rsid w:val="00CA7D4D"/>
    <w:rsid w:val="00CB0BD8"/>
    <w:rsid w:val="00CB2F26"/>
    <w:rsid w:val="00CB3F06"/>
    <w:rsid w:val="00CB405D"/>
    <w:rsid w:val="00CB49FD"/>
    <w:rsid w:val="00CB5942"/>
    <w:rsid w:val="00CB61D6"/>
    <w:rsid w:val="00CB6870"/>
    <w:rsid w:val="00CB690A"/>
    <w:rsid w:val="00CB70DF"/>
    <w:rsid w:val="00CC003C"/>
    <w:rsid w:val="00CC1AC8"/>
    <w:rsid w:val="00CC2221"/>
    <w:rsid w:val="00CC2624"/>
    <w:rsid w:val="00CC350C"/>
    <w:rsid w:val="00CC4785"/>
    <w:rsid w:val="00CC60EB"/>
    <w:rsid w:val="00CC718B"/>
    <w:rsid w:val="00CC7931"/>
    <w:rsid w:val="00CC7BC2"/>
    <w:rsid w:val="00CD1117"/>
    <w:rsid w:val="00CD1D0B"/>
    <w:rsid w:val="00CD246B"/>
    <w:rsid w:val="00CD24E6"/>
    <w:rsid w:val="00CD3D3C"/>
    <w:rsid w:val="00CD3DE5"/>
    <w:rsid w:val="00CD4736"/>
    <w:rsid w:val="00CD59E1"/>
    <w:rsid w:val="00CD5C92"/>
    <w:rsid w:val="00CD6524"/>
    <w:rsid w:val="00CD6527"/>
    <w:rsid w:val="00CD6806"/>
    <w:rsid w:val="00CD6F13"/>
    <w:rsid w:val="00CD743C"/>
    <w:rsid w:val="00CD771B"/>
    <w:rsid w:val="00CE003B"/>
    <w:rsid w:val="00CE099E"/>
    <w:rsid w:val="00CE171C"/>
    <w:rsid w:val="00CE19E0"/>
    <w:rsid w:val="00CE1C7E"/>
    <w:rsid w:val="00CE2BF5"/>
    <w:rsid w:val="00CE3F0C"/>
    <w:rsid w:val="00CE43EF"/>
    <w:rsid w:val="00CE5184"/>
    <w:rsid w:val="00CE5238"/>
    <w:rsid w:val="00CE58E4"/>
    <w:rsid w:val="00CE5E1F"/>
    <w:rsid w:val="00CE5F01"/>
    <w:rsid w:val="00CE68D9"/>
    <w:rsid w:val="00CE6EB8"/>
    <w:rsid w:val="00CF018F"/>
    <w:rsid w:val="00CF28C9"/>
    <w:rsid w:val="00CF3731"/>
    <w:rsid w:val="00CF48F0"/>
    <w:rsid w:val="00CF4ACA"/>
    <w:rsid w:val="00CF4FE0"/>
    <w:rsid w:val="00CF6073"/>
    <w:rsid w:val="00CF6769"/>
    <w:rsid w:val="00CF6B17"/>
    <w:rsid w:val="00CF6C2D"/>
    <w:rsid w:val="00CF7BAC"/>
    <w:rsid w:val="00D004C3"/>
    <w:rsid w:val="00D04160"/>
    <w:rsid w:val="00D05713"/>
    <w:rsid w:val="00D06B29"/>
    <w:rsid w:val="00D07906"/>
    <w:rsid w:val="00D07BFB"/>
    <w:rsid w:val="00D100FA"/>
    <w:rsid w:val="00D11382"/>
    <w:rsid w:val="00D12A61"/>
    <w:rsid w:val="00D12C06"/>
    <w:rsid w:val="00D1306F"/>
    <w:rsid w:val="00D135C9"/>
    <w:rsid w:val="00D13903"/>
    <w:rsid w:val="00D13A68"/>
    <w:rsid w:val="00D13A73"/>
    <w:rsid w:val="00D13B87"/>
    <w:rsid w:val="00D13C53"/>
    <w:rsid w:val="00D15DD7"/>
    <w:rsid w:val="00D15DD8"/>
    <w:rsid w:val="00D15E4D"/>
    <w:rsid w:val="00D166E8"/>
    <w:rsid w:val="00D167C2"/>
    <w:rsid w:val="00D17279"/>
    <w:rsid w:val="00D17799"/>
    <w:rsid w:val="00D17B11"/>
    <w:rsid w:val="00D20513"/>
    <w:rsid w:val="00D20E09"/>
    <w:rsid w:val="00D2196B"/>
    <w:rsid w:val="00D22073"/>
    <w:rsid w:val="00D22F65"/>
    <w:rsid w:val="00D23289"/>
    <w:rsid w:val="00D24A71"/>
    <w:rsid w:val="00D2707E"/>
    <w:rsid w:val="00D27257"/>
    <w:rsid w:val="00D27325"/>
    <w:rsid w:val="00D30C09"/>
    <w:rsid w:val="00D32B1C"/>
    <w:rsid w:val="00D334BC"/>
    <w:rsid w:val="00D33633"/>
    <w:rsid w:val="00D33AB5"/>
    <w:rsid w:val="00D33D6F"/>
    <w:rsid w:val="00D3414F"/>
    <w:rsid w:val="00D34815"/>
    <w:rsid w:val="00D34DCA"/>
    <w:rsid w:val="00D350A6"/>
    <w:rsid w:val="00D3551A"/>
    <w:rsid w:val="00D35740"/>
    <w:rsid w:val="00D37EF5"/>
    <w:rsid w:val="00D40815"/>
    <w:rsid w:val="00D4121C"/>
    <w:rsid w:val="00D41BA0"/>
    <w:rsid w:val="00D42A6D"/>
    <w:rsid w:val="00D436BD"/>
    <w:rsid w:val="00D438AE"/>
    <w:rsid w:val="00D43DFD"/>
    <w:rsid w:val="00D43E0F"/>
    <w:rsid w:val="00D4402F"/>
    <w:rsid w:val="00D45231"/>
    <w:rsid w:val="00D461F9"/>
    <w:rsid w:val="00D50E97"/>
    <w:rsid w:val="00D51003"/>
    <w:rsid w:val="00D511E5"/>
    <w:rsid w:val="00D51297"/>
    <w:rsid w:val="00D52A2F"/>
    <w:rsid w:val="00D552C8"/>
    <w:rsid w:val="00D557C8"/>
    <w:rsid w:val="00D561E4"/>
    <w:rsid w:val="00D5659D"/>
    <w:rsid w:val="00D56FE3"/>
    <w:rsid w:val="00D573EE"/>
    <w:rsid w:val="00D57A7B"/>
    <w:rsid w:val="00D60D6A"/>
    <w:rsid w:val="00D60E21"/>
    <w:rsid w:val="00D6155B"/>
    <w:rsid w:val="00D6196B"/>
    <w:rsid w:val="00D624F1"/>
    <w:rsid w:val="00D6313D"/>
    <w:rsid w:val="00D64071"/>
    <w:rsid w:val="00D65567"/>
    <w:rsid w:val="00D656FC"/>
    <w:rsid w:val="00D6649E"/>
    <w:rsid w:val="00D66597"/>
    <w:rsid w:val="00D66613"/>
    <w:rsid w:val="00D67A5F"/>
    <w:rsid w:val="00D67E3B"/>
    <w:rsid w:val="00D70050"/>
    <w:rsid w:val="00D70346"/>
    <w:rsid w:val="00D716DF"/>
    <w:rsid w:val="00D73CCD"/>
    <w:rsid w:val="00D73D5A"/>
    <w:rsid w:val="00D75478"/>
    <w:rsid w:val="00D765DA"/>
    <w:rsid w:val="00D77AA0"/>
    <w:rsid w:val="00D80AC9"/>
    <w:rsid w:val="00D818A6"/>
    <w:rsid w:val="00D82AA3"/>
    <w:rsid w:val="00D838A6"/>
    <w:rsid w:val="00D8463E"/>
    <w:rsid w:val="00D85381"/>
    <w:rsid w:val="00D861BC"/>
    <w:rsid w:val="00D86321"/>
    <w:rsid w:val="00D86C0E"/>
    <w:rsid w:val="00D86F6F"/>
    <w:rsid w:val="00D86F8C"/>
    <w:rsid w:val="00D87402"/>
    <w:rsid w:val="00D90B9C"/>
    <w:rsid w:val="00D910B2"/>
    <w:rsid w:val="00D92B5F"/>
    <w:rsid w:val="00D93008"/>
    <w:rsid w:val="00D94B9B"/>
    <w:rsid w:val="00D950A7"/>
    <w:rsid w:val="00D95E5F"/>
    <w:rsid w:val="00D969A0"/>
    <w:rsid w:val="00D96F02"/>
    <w:rsid w:val="00D97656"/>
    <w:rsid w:val="00DA0568"/>
    <w:rsid w:val="00DA31A5"/>
    <w:rsid w:val="00DA365D"/>
    <w:rsid w:val="00DA3C8A"/>
    <w:rsid w:val="00DA3D71"/>
    <w:rsid w:val="00DA5B2C"/>
    <w:rsid w:val="00DA6834"/>
    <w:rsid w:val="00DA6A36"/>
    <w:rsid w:val="00DA7198"/>
    <w:rsid w:val="00DA7F7D"/>
    <w:rsid w:val="00DB03C6"/>
    <w:rsid w:val="00DB21A3"/>
    <w:rsid w:val="00DB28CA"/>
    <w:rsid w:val="00DB29E9"/>
    <w:rsid w:val="00DB2AAB"/>
    <w:rsid w:val="00DB2C29"/>
    <w:rsid w:val="00DB3B75"/>
    <w:rsid w:val="00DB44EC"/>
    <w:rsid w:val="00DB50A5"/>
    <w:rsid w:val="00DB53AE"/>
    <w:rsid w:val="00DC002F"/>
    <w:rsid w:val="00DC0597"/>
    <w:rsid w:val="00DC31C5"/>
    <w:rsid w:val="00DC3EB9"/>
    <w:rsid w:val="00DC5171"/>
    <w:rsid w:val="00DC5ACB"/>
    <w:rsid w:val="00DC5B29"/>
    <w:rsid w:val="00DC6661"/>
    <w:rsid w:val="00DC666F"/>
    <w:rsid w:val="00DD0487"/>
    <w:rsid w:val="00DD0A95"/>
    <w:rsid w:val="00DD15A0"/>
    <w:rsid w:val="00DD1B6C"/>
    <w:rsid w:val="00DD2124"/>
    <w:rsid w:val="00DD255C"/>
    <w:rsid w:val="00DD2AD8"/>
    <w:rsid w:val="00DD2B94"/>
    <w:rsid w:val="00DD3777"/>
    <w:rsid w:val="00DD4167"/>
    <w:rsid w:val="00DD5F0F"/>
    <w:rsid w:val="00DD62AF"/>
    <w:rsid w:val="00DD69C2"/>
    <w:rsid w:val="00DD767F"/>
    <w:rsid w:val="00DD7C24"/>
    <w:rsid w:val="00DE1102"/>
    <w:rsid w:val="00DE12BC"/>
    <w:rsid w:val="00DE2B43"/>
    <w:rsid w:val="00DE3469"/>
    <w:rsid w:val="00DE3E5F"/>
    <w:rsid w:val="00DE4690"/>
    <w:rsid w:val="00DE47FA"/>
    <w:rsid w:val="00DE4C96"/>
    <w:rsid w:val="00DE5710"/>
    <w:rsid w:val="00DE5B08"/>
    <w:rsid w:val="00DE6C7F"/>
    <w:rsid w:val="00DE7577"/>
    <w:rsid w:val="00DE75B7"/>
    <w:rsid w:val="00DE7E3C"/>
    <w:rsid w:val="00DE7FDC"/>
    <w:rsid w:val="00DE7FDF"/>
    <w:rsid w:val="00DF0221"/>
    <w:rsid w:val="00DF0500"/>
    <w:rsid w:val="00DF1AB6"/>
    <w:rsid w:val="00DF42E6"/>
    <w:rsid w:val="00DF7078"/>
    <w:rsid w:val="00DF7EFB"/>
    <w:rsid w:val="00DF7FB8"/>
    <w:rsid w:val="00E00C22"/>
    <w:rsid w:val="00E00F79"/>
    <w:rsid w:val="00E014C9"/>
    <w:rsid w:val="00E01CF2"/>
    <w:rsid w:val="00E0289C"/>
    <w:rsid w:val="00E02B47"/>
    <w:rsid w:val="00E03803"/>
    <w:rsid w:val="00E04033"/>
    <w:rsid w:val="00E0405E"/>
    <w:rsid w:val="00E04A3E"/>
    <w:rsid w:val="00E04CAE"/>
    <w:rsid w:val="00E04E25"/>
    <w:rsid w:val="00E05565"/>
    <w:rsid w:val="00E0557A"/>
    <w:rsid w:val="00E056D1"/>
    <w:rsid w:val="00E05B37"/>
    <w:rsid w:val="00E077BD"/>
    <w:rsid w:val="00E07E44"/>
    <w:rsid w:val="00E10121"/>
    <w:rsid w:val="00E101DA"/>
    <w:rsid w:val="00E1084C"/>
    <w:rsid w:val="00E109A4"/>
    <w:rsid w:val="00E1134C"/>
    <w:rsid w:val="00E11EB6"/>
    <w:rsid w:val="00E12CB5"/>
    <w:rsid w:val="00E1474B"/>
    <w:rsid w:val="00E14E2F"/>
    <w:rsid w:val="00E15123"/>
    <w:rsid w:val="00E16D4C"/>
    <w:rsid w:val="00E172E1"/>
    <w:rsid w:val="00E17ED9"/>
    <w:rsid w:val="00E20571"/>
    <w:rsid w:val="00E20D3B"/>
    <w:rsid w:val="00E21462"/>
    <w:rsid w:val="00E21BF9"/>
    <w:rsid w:val="00E21C01"/>
    <w:rsid w:val="00E23167"/>
    <w:rsid w:val="00E23451"/>
    <w:rsid w:val="00E24527"/>
    <w:rsid w:val="00E2455F"/>
    <w:rsid w:val="00E24B14"/>
    <w:rsid w:val="00E252A1"/>
    <w:rsid w:val="00E25AC5"/>
    <w:rsid w:val="00E25B35"/>
    <w:rsid w:val="00E26C8A"/>
    <w:rsid w:val="00E271A7"/>
    <w:rsid w:val="00E324C4"/>
    <w:rsid w:val="00E32EFF"/>
    <w:rsid w:val="00E334BD"/>
    <w:rsid w:val="00E33A34"/>
    <w:rsid w:val="00E344DC"/>
    <w:rsid w:val="00E3452F"/>
    <w:rsid w:val="00E34859"/>
    <w:rsid w:val="00E40086"/>
    <w:rsid w:val="00E408C2"/>
    <w:rsid w:val="00E410B3"/>
    <w:rsid w:val="00E41861"/>
    <w:rsid w:val="00E426FC"/>
    <w:rsid w:val="00E429C6"/>
    <w:rsid w:val="00E42AE8"/>
    <w:rsid w:val="00E4340F"/>
    <w:rsid w:val="00E43532"/>
    <w:rsid w:val="00E463FA"/>
    <w:rsid w:val="00E467BA"/>
    <w:rsid w:val="00E46C1E"/>
    <w:rsid w:val="00E46D57"/>
    <w:rsid w:val="00E5166E"/>
    <w:rsid w:val="00E516F9"/>
    <w:rsid w:val="00E5217B"/>
    <w:rsid w:val="00E54279"/>
    <w:rsid w:val="00E5449F"/>
    <w:rsid w:val="00E545B4"/>
    <w:rsid w:val="00E554E2"/>
    <w:rsid w:val="00E55985"/>
    <w:rsid w:val="00E559B3"/>
    <w:rsid w:val="00E56488"/>
    <w:rsid w:val="00E56FDE"/>
    <w:rsid w:val="00E57993"/>
    <w:rsid w:val="00E57F1D"/>
    <w:rsid w:val="00E60E08"/>
    <w:rsid w:val="00E61040"/>
    <w:rsid w:val="00E61249"/>
    <w:rsid w:val="00E6132A"/>
    <w:rsid w:val="00E62DB8"/>
    <w:rsid w:val="00E6368C"/>
    <w:rsid w:val="00E63E90"/>
    <w:rsid w:val="00E64BC7"/>
    <w:rsid w:val="00E64CA3"/>
    <w:rsid w:val="00E64F47"/>
    <w:rsid w:val="00E651FA"/>
    <w:rsid w:val="00E66BBC"/>
    <w:rsid w:val="00E66BE9"/>
    <w:rsid w:val="00E67FEA"/>
    <w:rsid w:val="00E70CF3"/>
    <w:rsid w:val="00E70CF6"/>
    <w:rsid w:val="00E7152C"/>
    <w:rsid w:val="00E7240B"/>
    <w:rsid w:val="00E74220"/>
    <w:rsid w:val="00E744F3"/>
    <w:rsid w:val="00E749F3"/>
    <w:rsid w:val="00E750DF"/>
    <w:rsid w:val="00E7533E"/>
    <w:rsid w:val="00E7655A"/>
    <w:rsid w:val="00E773EC"/>
    <w:rsid w:val="00E801DE"/>
    <w:rsid w:val="00E80BA7"/>
    <w:rsid w:val="00E815DB"/>
    <w:rsid w:val="00E81EDA"/>
    <w:rsid w:val="00E81F14"/>
    <w:rsid w:val="00E8223E"/>
    <w:rsid w:val="00E825A5"/>
    <w:rsid w:val="00E828DE"/>
    <w:rsid w:val="00E83595"/>
    <w:rsid w:val="00E83DBE"/>
    <w:rsid w:val="00E84156"/>
    <w:rsid w:val="00E84395"/>
    <w:rsid w:val="00E84EBC"/>
    <w:rsid w:val="00E855D1"/>
    <w:rsid w:val="00E85CE9"/>
    <w:rsid w:val="00E862B1"/>
    <w:rsid w:val="00E87059"/>
    <w:rsid w:val="00E87CD0"/>
    <w:rsid w:val="00E900C3"/>
    <w:rsid w:val="00E906D3"/>
    <w:rsid w:val="00E912B2"/>
    <w:rsid w:val="00E92A86"/>
    <w:rsid w:val="00E92DC6"/>
    <w:rsid w:val="00E92F43"/>
    <w:rsid w:val="00E94517"/>
    <w:rsid w:val="00E94805"/>
    <w:rsid w:val="00E94A2B"/>
    <w:rsid w:val="00E94B69"/>
    <w:rsid w:val="00E966BD"/>
    <w:rsid w:val="00E96798"/>
    <w:rsid w:val="00E975AE"/>
    <w:rsid w:val="00E97640"/>
    <w:rsid w:val="00EA1F2A"/>
    <w:rsid w:val="00EA3B8A"/>
    <w:rsid w:val="00EA4A57"/>
    <w:rsid w:val="00EA6FEB"/>
    <w:rsid w:val="00EA7A4B"/>
    <w:rsid w:val="00EB0B62"/>
    <w:rsid w:val="00EB2E53"/>
    <w:rsid w:val="00EB36D9"/>
    <w:rsid w:val="00EB57B0"/>
    <w:rsid w:val="00EB5F8D"/>
    <w:rsid w:val="00EB6752"/>
    <w:rsid w:val="00EB6FE8"/>
    <w:rsid w:val="00EC0165"/>
    <w:rsid w:val="00EC0A0F"/>
    <w:rsid w:val="00EC22E1"/>
    <w:rsid w:val="00EC2311"/>
    <w:rsid w:val="00EC2842"/>
    <w:rsid w:val="00EC404C"/>
    <w:rsid w:val="00EC44F9"/>
    <w:rsid w:val="00EC5413"/>
    <w:rsid w:val="00EC6094"/>
    <w:rsid w:val="00EC6513"/>
    <w:rsid w:val="00EC7B01"/>
    <w:rsid w:val="00EC7D0B"/>
    <w:rsid w:val="00ED14E8"/>
    <w:rsid w:val="00ED1556"/>
    <w:rsid w:val="00ED1D34"/>
    <w:rsid w:val="00ED2C8A"/>
    <w:rsid w:val="00ED3230"/>
    <w:rsid w:val="00ED3F09"/>
    <w:rsid w:val="00ED40F9"/>
    <w:rsid w:val="00ED5C34"/>
    <w:rsid w:val="00ED6AE9"/>
    <w:rsid w:val="00ED6E25"/>
    <w:rsid w:val="00ED7634"/>
    <w:rsid w:val="00ED7766"/>
    <w:rsid w:val="00EE0D0C"/>
    <w:rsid w:val="00EE20E2"/>
    <w:rsid w:val="00EE2EF6"/>
    <w:rsid w:val="00EE387E"/>
    <w:rsid w:val="00EE3913"/>
    <w:rsid w:val="00EE57EC"/>
    <w:rsid w:val="00EE58E8"/>
    <w:rsid w:val="00EE651F"/>
    <w:rsid w:val="00EE6665"/>
    <w:rsid w:val="00EF0578"/>
    <w:rsid w:val="00EF09C4"/>
    <w:rsid w:val="00EF158D"/>
    <w:rsid w:val="00EF1693"/>
    <w:rsid w:val="00EF1FA7"/>
    <w:rsid w:val="00EF24F7"/>
    <w:rsid w:val="00EF3923"/>
    <w:rsid w:val="00EF405D"/>
    <w:rsid w:val="00EF7CDC"/>
    <w:rsid w:val="00F00236"/>
    <w:rsid w:val="00F0050F"/>
    <w:rsid w:val="00F01202"/>
    <w:rsid w:val="00F0146B"/>
    <w:rsid w:val="00F01F7F"/>
    <w:rsid w:val="00F02255"/>
    <w:rsid w:val="00F0288C"/>
    <w:rsid w:val="00F0336D"/>
    <w:rsid w:val="00F03D22"/>
    <w:rsid w:val="00F053EE"/>
    <w:rsid w:val="00F0603B"/>
    <w:rsid w:val="00F06D5F"/>
    <w:rsid w:val="00F06EAF"/>
    <w:rsid w:val="00F1028A"/>
    <w:rsid w:val="00F1194A"/>
    <w:rsid w:val="00F12CED"/>
    <w:rsid w:val="00F13867"/>
    <w:rsid w:val="00F14417"/>
    <w:rsid w:val="00F145D3"/>
    <w:rsid w:val="00F15272"/>
    <w:rsid w:val="00F163FC"/>
    <w:rsid w:val="00F174D3"/>
    <w:rsid w:val="00F17B60"/>
    <w:rsid w:val="00F17E4D"/>
    <w:rsid w:val="00F20812"/>
    <w:rsid w:val="00F21C52"/>
    <w:rsid w:val="00F21D74"/>
    <w:rsid w:val="00F24483"/>
    <w:rsid w:val="00F2463F"/>
    <w:rsid w:val="00F26371"/>
    <w:rsid w:val="00F2713B"/>
    <w:rsid w:val="00F27BB0"/>
    <w:rsid w:val="00F27F2C"/>
    <w:rsid w:val="00F32991"/>
    <w:rsid w:val="00F35584"/>
    <w:rsid w:val="00F35A1F"/>
    <w:rsid w:val="00F35A74"/>
    <w:rsid w:val="00F35BCF"/>
    <w:rsid w:val="00F3659E"/>
    <w:rsid w:val="00F372C3"/>
    <w:rsid w:val="00F37B7E"/>
    <w:rsid w:val="00F37D2F"/>
    <w:rsid w:val="00F40BE2"/>
    <w:rsid w:val="00F4102D"/>
    <w:rsid w:val="00F41C18"/>
    <w:rsid w:val="00F42F75"/>
    <w:rsid w:val="00F45540"/>
    <w:rsid w:val="00F458E0"/>
    <w:rsid w:val="00F459E5"/>
    <w:rsid w:val="00F47109"/>
    <w:rsid w:val="00F473ED"/>
    <w:rsid w:val="00F4792F"/>
    <w:rsid w:val="00F47BA1"/>
    <w:rsid w:val="00F47F05"/>
    <w:rsid w:val="00F50A31"/>
    <w:rsid w:val="00F51604"/>
    <w:rsid w:val="00F522B9"/>
    <w:rsid w:val="00F5323F"/>
    <w:rsid w:val="00F53E88"/>
    <w:rsid w:val="00F5484A"/>
    <w:rsid w:val="00F54C49"/>
    <w:rsid w:val="00F54CCE"/>
    <w:rsid w:val="00F54F81"/>
    <w:rsid w:val="00F57A8B"/>
    <w:rsid w:val="00F6148C"/>
    <w:rsid w:val="00F61609"/>
    <w:rsid w:val="00F62041"/>
    <w:rsid w:val="00F62FEA"/>
    <w:rsid w:val="00F639AF"/>
    <w:rsid w:val="00F64028"/>
    <w:rsid w:val="00F64036"/>
    <w:rsid w:val="00F6411C"/>
    <w:rsid w:val="00F64DA6"/>
    <w:rsid w:val="00F659C0"/>
    <w:rsid w:val="00F65E2A"/>
    <w:rsid w:val="00F66650"/>
    <w:rsid w:val="00F66B1A"/>
    <w:rsid w:val="00F66E8A"/>
    <w:rsid w:val="00F67A94"/>
    <w:rsid w:val="00F67D10"/>
    <w:rsid w:val="00F70FFD"/>
    <w:rsid w:val="00F728F8"/>
    <w:rsid w:val="00F74C58"/>
    <w:rsid w:val="00F753FF"/>
    <w:rsid w:val="00F77215"/>
    <w:rsid w:val="00F7721A"/>
    <w:rsid w:val="00F7744E"/>
    <w:rsid w:val="00F7779C"/>
    <w:rsid w:val="00F80D81"/>
    <w:rsid w:val="00F81CC0"/>
    <w:rsid w:val="00F83778"/>
    <w:rsid w:val="00F84029"/>
    <w:rsid w:val="00F841C9"/>
    <w:rsid w:val="00F84299"/>
    <w:rsid w:val="00F85C17"/>
    <w:rsid w:val="00F85C36"/>
    <w:rsid w:val="00F86492"/>
    <w:rsid w:val="00F86929"/>
    <w:rsid w:val="00F8728B"/>
    <w:rsid w:val="00F87531"/>
    <w:rsid w:val="00F8759F"/>
    <w:rsid w:val="00F87F70"/>
    <w:rsid w:val="00F90DFD"/>
    <w:rsid w:val="00F90FEC"/>
    <w:rsid w:val="00F91235"/>
    <w:rsid w:val="00F91F7D"/>
    <w:rsid w:val="00F92354"/>
    <w:rsid w:val="00F9271B"/>
    <w:rsid w:val="00F92F5F"/>
    <w:rsid w:val="00F92F8E"/>
    <w:rsid w:val="00F9442D"/>
    <w:rsid w:val="00F94AAA"/>
    <w:rsid w:val="00F95DD4"/>
    <w:rsid w:val="00F971E8"/>
    <w:rsid w:val="00F97225"/>
    <w:rsid w:val="00FA04D1"/>
    <w:rsid w:val="00FA0948"/>
    <w:rsid w:val="00FA148F"/>
    <w:rsid w:val="00FA2251"/>
    <w:rsid w:val="00FA23B1"/>
    <w:rsid w:val="00FA393A"/>
    <w:rsid w:val="00FA4529"/>
    <w:rsid w:val="00FA73D7"/>
    <w:rsid w:val="00FB1ED1"/>
    <w:rsid w:val="00FB3044"/>
    <w:rsid w:val="00FB36DA"/>
    <w:rsid w:val="00FB3E01"/>
    <w:rsid w:val="00FB52D8"/>
    <w:rsid w:val="00FB53E1"/>
    <w:rsid w:val="00FB55B7"/>
    <w:rsid w:val="00FB5FE9"/>
    <w:rsid w:val="00FB628B"/>
    <w:rsid w:val="00FB78F4"/>
    <w:rsid w:val="00FB7FDB"/>
    <w:rsid w:val="00FC03AF"/>
    <w:rsid w:val="00FC1E26"/>
    <w:rsid w:val="00FC2A97"/>
    <w:rsid w:val="00FC2C06"/>
    <w:rsid w:val="00FC2DF3"/>
    <w:rsid w:val="00FC3484"/>
    <w:rsid w:val="00FC4A4B"/>
    <w:rsid w:val="00FC55DB"/>
    <w:rsid w:val="00FC5FEE"/>
    <w:rsid w:val="00FC6A5A"/>
    <w:rsid w:val="00FC6E45"/>
    <w:rsid w:val="00FC7205"/>
    <w:rsid w:val="00FD1175"/>
    <w:rsid w:val="00FD20D6"/>
    <w:rsid w:val="00FD3AE7"/>
    <w:rsid w:val="00FD51E5"/>
    <w:rsid w:val="00FD6D51"/>
    <w:rsid w:val="00FE1155"/>
    <w:rsid w:val="00FE16A9"/>
    <w:rsid w:val="00FE1A8D"/>
    <w:rsid w:val="00FE1CAB"/>
    <w:rsid w:val="00FE1F46"/>
    <w:rsid w:val="00FE2A7B"/>
    <w:rsid w:val="00FE3471"/>
    <w:rsid w:val="00FE4960"/>
    <w:rsid w:val="00FE4DD5"/>
    <w:rsid w:val="00FE730A"/>
    <w:rsid w:val="00FE75B4"/>
    <w:rsid w:val="00FE7607"/>
    <w:rsid w:val="00FE79DB"/>
    <w:rsid w:val="00FF07A5"/>
    <w:rsid w:val="00FF13F0"/>
    <w:rsid w:val="00FF140B"/>
    <w:rsid w:val="00FF179C"/>
    <w:rsid w:val="00FF1819"/>
    <w:rsid w:val="00FF1896"/>
    <w:rsid w:val="00FF7A4D"/>
    <w:rsid w:val="00FF7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B9B838B"/>
  <w14:defaultImageDpi w14:val="96"/>
  <w15:docId w15:val="{00F78899-C2BC-4DD5-90CA-BD2DEDD5E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Times New Roman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2">
    <w:name w:val="Normal"/>
    <w:qFormat/>
    <w:rsid w:val="0022753C"/>
    <w:pPr>
      <w:spacing w:before="120" w:after="120"/>
    </w:pPr>
    <w:rPr>
      <w:sz w:val="22"/>
      <w:szCs w:val="22"/>
    </w:rPr>
  </w:style>
  <w:style w:type="paragraph" w:styleId="1">
    <w:name w:val="heading 1"/>
    <w:basedOn w:val="a2"/>
    <w:next w:val="a2"/>
    <w:link w:val="10"/>
    <w:uiPriority w:val="9"/>
    <w:qFormat/>
    <w:rsid w:val="00904D1A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2"/>
    <w:next w:val="a2"/>
    <w:link w:val="20"/>
    <w:uiPriority w:val="9"/>
    <w:unhideWhenUsed/>
    <w:qFormat/>
    <w:rsid w:val="00470460"/>
    <w:pPr>
      <w:numPr>
        <w:numId w:val="3"/>
      </w:numPr>
      <w:spacing w:before="200" w:after="0" w:line="271" w:lineRule="auto"/>
      <w:outlineLvl w:val="1"/>
    </w:pPr>
    <w:rPr>
      <w:rFonts w:eastAsia="Tahoma"/>
      <w:smallCaps/>
      <w:w w:val="111"/>
      <w:sz w:val="28"/>
      <w:szCs w:val="28"/>
    </w:rPr>
  </w:style>
  <w:style w:type="paragraph" w:styleId="3">
    <w:name w:val="heading 3"/>
    <w:basedOn w:val="a2"/>
    <w:next w:val="a2"/>
    <w:link w:val="30"/>
    <w:uiPriority w:val="9"/>
    <w:unhideWhenUsed/>
    <w:qFormat/>
    <w:rsid w:val="00904D1A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0">
    <w:name w:val="heading 4"/>
    <w:basedOn w:val="a2"/>
    <w:next w:val="a2"/>
    <w:link w:val="41"/>
    <w:uiPriority w:val="9"/>
    <w:unhideWhenUsed/>
    <w:qFormat/>
    <w:rsid w:val="00904D1A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0">
    <w:name w:val="heading 5"/>
    <w:basedOn w:val="a2"/>
    <w:next w:val="a2"/>
    <w:link w:val="51"/>
    <w:uiPriority w:val="9"/>
    <w:unhideWhenUsed/>
    <w:qFormat/>
    <w:rsid w:val="00904D1A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2"/>
    <w:next w:val="a2"/>
    <w:link w:val="60"/>
    <w:uiPriority w:val="9"/>
    <w:semiHidden/>
    <w:unhideWhenUsed/>
    <w:qFormat/>
    <w:rsid w:val="00904D1A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7">
    <w:name w:val="heading 7"/>
    <w:basedOn w:val="a2"/>
    <w:next w:val="a2"/>
    <w:link w:val="70"/>
    <w:uiPriority w:val="9"/>
    <w:semiHidden/>
    <w:unhideWhenUsed/>
    <w:qFormat/>
    <w:rsid w:val="00904D1A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8">
    <w:name w:val="heading 8"/>
    <w:basedOn w:val="a2"/>
    <w:next w:val="a2"/>
    <w:link w:val="80"/>
    <w:uiPriority w:val="9"/>
    <w:semiHidden/>
    <w:unhideWhenUsed/>
    <w:qFormat/>
    <w:rsid w:val="00904D1A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9">
    <w:name w:val="heading 9"/>
    <w:basedOn w:val="a2"/>
    <w:next w:val="a2"/>
    <w:link w:val="90"/>
    <w:uiPriority w:val="9"/>
    <w:semiHidden/>
    <w:unhideWhenUsed/>
    <w:qFormat/>
    <w:rsid w:val="00904D1A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904D1A"/>
    <w:rPr>
      <w:smallCaps/>
      <w:spacing w:val="5"/>
      <w:sz w:val="36"/>
      <w:szCs w:val="36"/>
    </w:rPr>
  </w:style>
  <w:style w:type="character" w:customStyle="1" w:styleId="20">
    <w:name w:val="Заголовок 2 Знак"/>
    <w:link w:val="2"/>
    <w:uiPriority w:val="9"/>
    <w:rsid w:val="00470460"/>
    <w:rPr>
      <w:rFonts w:eastAsia="Tahoma"/>
      <w:smallCaps/>
      <w:w w:val="111"/>
      <w:sz w:val="28"/>
      <w:szCs w:val="28"/>
    </w:rPr>
  </w:style>
  <w:style w:type="character" w:customStyle="1" w:styleId="30">
    <w:name w:val="Заголовок 3 Знак"/>
    <w:link w:val="3"/>
    <w:uiPriority w:val="9"/>
    <w:rsid w:val="00904D1A"/>
    <w:rPr>
      <w:i/>
      <w:iCs/>
      <w:smallCaps/>
      <w:spacing w:val="5"/>
      <w:sz w:val="26"/>
      <w:szCs w:val="26"/>
    </w:rPr>
  </w:style>
  <w:style w:type="character" w:customStyle="1" w:styleId="a6">
    <w:name w:val="Выделение термина"/>
    <w:uiPriority w:val="1"/>
    <w:rsid w:val="00E70CF6"/>
    <w:rPr>
      <w:b w:val="0"/>
      <w:i/>
    </w:rPr>
  </w:style>
  <w:style w:type="character" w:customStyle="1" w:styleId="a7">
    <w:name w:val="Выделение элемента интерфейса"/>
    <w:uiPriority w:val="1"/>
    <w:rsid w:val="003D5702"/>
    <w:rPr>
      <w:rFonts w:ascii="Segoe UI Light" w:hAnsi="Segoe UI Light"/>
      <w:b/>
      <w:lang w:val="en-US"/>
    </w:rPr>
  </w:style>
  <w:style w:type="character" w:customStyle="1" w:styleId="a8">
    <w:name w:val="Выделение команды или клавиши"/>
    <w:uiPriority w:val="1"/>
    <w:rsid w:val="00E70CF6"/>
    <w:rPr>
      <w:rFonts w:ascii="Segoe UI Light" w:hAnsi="Segoe UI Light"/>
      <w:b/>
      <w:caps/>
      <w:smallCaps w:val="0"/>
      <w:lang w:val="en-US"/>
    </w:rPr>
  </w:style>
  <w:style w:type="paragraph" w:styleId="a9">
    <w:name w:val="Body Text"/>
    <w:basedOn w:val="a2"/>
    <w:link w:val="aa"/>
    <w:uiPriority w:val="99"/>
    <w:semiHidden/>
    <w:unhideWhenUsed/>
    <w:rsid w:val="00E70CF6"/>
  </w:style>
  <w:style w:type="character" w:customStyle="1" w:styleId="aa">
    <w:name w:val="Основной текст Знак"/>
    <w:link w:val="a9"/>
    <w:uiPriority w:val="99"/>
    <w:semiHidden/>
    <w:rsid w:val="00E70CF6"/>
    <w:rPr>
      <w:rFonts w:ascii="Segoe UI Light" w:hAnsi="Segoe UI Light" w:cs="Times New Roman"/>
    </w:rPr>
  </w:style>
  <w:style w:type="character" w:customStyle="1" w:styleId="ab">
    <w:name w:val="Выделение кода"/>
    <w:uiPriority w:val="1"/>
    <w:rsid w:val="00A72ACA"/>
    <w:rPr>
      <w:rFonts w:ascii="Courier New" w:hAnsi="Courier New"/>
      <w:lang w:val="en-US"/>
    </w:rPr>
  </w:style>
  <w:style w:type="paragraph" w:customStyle="1" w:styleId="ac">
    <w:name w:val="Обычный основной"/>
    <w:link w:val="ad"/>
    <w:qFormat/>
    <w:rsid w:val="0022753C"/>
    <w:pPr>
      <w:spacing w:after="120"/>
      <w:jc w:val="both"/>
    </w:pPr>
    <w:rPr>
      <w:rFonts w:ascii="Calibri" w:hAnsi="Calibri"/>
      <w:color w:val="000000"/>
      <w:sz w:val="22"/>
      <w:szCs w:val="22"/>
      <w:lang w:val="en-US" w:eastAsia="en-US"/>
    </w:rPr>
  </w:style>
  <w:style w:type="paragraph" w:styleId="ae">
    <w:name w:val="header"/>
    <w:basedOn w:val="a2"/>
    <w:link w:val="af"/>
    <w:unhideWhenUsed/>
    <w:rsid w:val="00A460D1"/>
    <w:pPr>
      <w:tabs>
        <w:tab w:val="center" w:pos="4677"/>
        <w:tab w:val="right" w:pos="9355"/>
      </w:tabs>
      <w:spacing w:after="0"/>
    </w:pPr>
  </w:style>
  <w:style w:type="paragraph" w:styleId="af0">
    <w:name w:val="Balloon Text"/>
    <w:basedOn w:val="a2"/>
    <w:link w:val="af1"/>
    <w:uiPriority w:val="99"/>
    <w:semiHidden/>
    <w:unhideWhenUsed/>
    <w:rsid w:val="00206216"/>
    <w:pPr>
      <w:spacing w:after="0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206216"/>
    <w:rPr>
      <w:rFonts w:ascii="Tahoma" w:hAnsi="Tahoma" w:cs="Tahoma"/>
      <w:sz w:val="16"/>
      <w:szCs w:val="16"/>
    </w:rPr>
  </w:style>
  <w:style w:type="paragraph" w:styleId="af2">
    <w:name w:val="caption"/>
    <w:basedOn w:val="a2"/>
    <w:next w:val="a2"/>
    <w:uiPriority w:val="35"/>
    <w:unhideWhenUsed/>
    <w:rsid w:val="007E6150"/>
    <w:rPr>
      <w:b/>
      <w:bCs/>
      <w:color w:val="365F91"/>
      <w:sz w:val="16"/>
      <w:szCs w:val="16"/>
    </w:rPr>
  </w:style>
  <w:style w:type="character" w:customStyle="1" w:styleId="41">
    <w:name w:val="Заголовок 4 Знак"/>
    <w:link w:val="40"/>
    <w:uiPriority w:val="9"/>
    <w:rsid w:val="00904D1A"/>
    <w:rPr>
      <w:b/>
      <w:bCs/>
      <w:spacing w:val="5"/>
      <w:sz w:val="24"/>
      <w:szCs w:val="24"/>
    </w:rPr>
  </w:style>
  <w:style w:type="paragraph" w:customStyle="1" w:styleId="11">
    <w:name w:val="Название 1"/>
    <w:basedOn w:val="a2"/>
    <w:rsid w:val="0090055D"/>
    <w:pPr>
      <w:framePr w:hSpace="180" w:wrap="around" w:vAnchor="text" w:hAnchor="margin" w:y="3528"/>
    </w:pPr>
    <w:rPr>
      <w:color w:val="404040"/>
      <w:sz w:val="72"/>
      <w:szCs w:val="72"/>
    </w:rPr>
  </w:style>
  <w:style w:type="table" w:styleId="af3">
    <w:name w:val="Table Grid"/>
    <w:basedOn w:val="a4"/>
    <w:uiPriority w:val="59"/>
    <w:rsid w:val="000D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4">
    <w:name w:val="Вставка текст"/>
    <w:basedOn w:val="ac"/>
    <w:rsid w:val="00557483"/>
    <w:rPr>
      <w:i/>
      <w:sz w:val="20"/>
      <w:lang w:val="ru-RU"/>
    </w:rPr>
  </w:style>
  <w:style w:type="paragraph" w:customStyle="1" w:styleId="21">
    <w:name w:val="Название 2"/>
    <w:basedOn w:val="11"/>
    <w:rsid w:val="0090055D"/>
    <w:pPr>
      <w:framePr w:wrap="around"/>
    </w:pPr>
    <w:rPr>
      <w:sz w:val="64"/>
    </w:rPr>
  </w:style>
  <w:style w:type="paragraph" w:customStyle="1" w:styleId="af5">
    <w:name w:val="Вставка знак"/>
    <w:basedOn w:val="ac"/>
    <w:rsid w:val="00DC6661"/>
    <w:pPr>
      <w:spacing w:after="0"/>
      <w:jc w:val="center"/>
    </w:pPr>
    <w:rPr>
      <w:b/>
      <w:color w:val="404040"/>
      <w:sz w:val="72"/>
    </w:rPr>
  </w:style>
  <w:style w:type="character" w:customStyle="1" w:styleId="af">
    <w:name w:val="Верхний колонтитул Знак"/>
    <w:link w:val="ae"/>
    <w:rsid w:val="00A460D1"/>
    <w:rPr>
      <w:rFonts w:ascii="Segoe UI Light" w:hAnsi="Segoe UI Light" w:cs="Times New Roman"/>
    </w:rPr>
  </w:style>
  <w:style w:type="paragraph" w:styleId="af6">
    <w:name w:val="footer"/>
    <w:basedOn w:val="a2"/>
    <w:link w:val="af7"/>
    <w:uiPriority w:val="99"/>
    <w:unhideWhenUsed/>
    <w:rsid w:val="002160B0"/>
    <w:pPr>
      <w:tabs>
        <w:tab w:val="center" w:pos="4677"/>
        <w:tab w:val="right" w:pos="9355"/>
      </w:tabs>
      <w:spacing w:after="0"/>
    </w:pPr>
    <w:rPr>
      <w:sz w:val="16"/>
    </w:rPr>
  </w:style>
  <w:style w:type="character" w:customStyle="1" w:styleId="af7">
    <w:name w:val="Нижний колонтитул Знак"/>
    <w:link w:val="af6"/>
    <w:uiPriority w:val="99"/>
    <w:rsid w:val="002160B0"/>
    <w:rPr>
      <w:rFonts w:ascii="Segoe UI Light" w:hAnsi="Segoe UI Light" w:cs="Times New Roman"/>
      <w:sz w:val="16"/>
    </w:rPr>
  </w:style>
  <w:style w:type="character" w:styleId="af8">
    <w:name w:val="Placeholder Text"/>
    <w:uiPriority w:val="99"/>
    <w:semiHidden/>
    <w:rsid w:val="00DE7E3C"/>
    <w:rPr>
      <w:color w:val="808080"/>
    </w:rPr>
  </w:style>
  <w:style w:type="numbering" w:customStyle="1" w:styleId="ListBullited">
    <w:name w:val="ListBullited"/>
    <w:basedOn w:val="a5"/>
    <w:uiPriority w:val="99"/>
    <w:rsid w:val="0090055D"/>
    <w:pPr>
      <w:numPr>
        <w:numId w:val="1"/>
      </w:numPr>
    </w:pPr>
  </w:style>
  <w:style w:type="numbering" w:customStyle="1" w:styleId="ListBullets">
    <w:name w:val="ListBullets"/>
    <w:uiPriority w:val="99"/>
    <w:rsid w:val="00A21D12"/>
    <w:pPr>
      <w:numPr>
        <w:numId w:val="2"/>
      </w:numPr>
    </w:pPr>
  </w:style>
  <w:style w:type="paragraph" w:styleId="af9">
    <w:name w:val="TOC Heading"/>
    <w:basedOn w:val="1"/>
    <w:next w:val="a2"/>
    <w:uiPriority w:val="39"/>
    <w:unhideWhenUsed/>
    <w:qFormat/>
    <w:rsid w:val="00904D1A"/>
    <w:pPr>
      <w:outlineLvl w:val="9"/>
    </w:pPr>
    <w:rPr>
      <w:lang w:bidi="en-US"/>
    </w:rPr>
  </w:style>
  <w:style w:type="paragraph" w:styleId="a0">
    <w:name w:val="List Bullet"/>
    <w:basedOn w:val="a2"/>
    <w:uiPriority w:val="99"/>
    <w:unhideWhenUsed/>
    <w:rsid w:val="00252BA4"/>
    <w:pPr>
      <w:numPr>
        <w:numId w:val="2"/>
      </w:numPr>
      <w:ind w:left="0" w:firstLine="567"/>
      <w:contextualSpacing/>
    </w:pPr>
  </w:style>
  <w:style w:type="paragraph" w:styleId="12">
    <w:name w:val="toc 1"/>
    <w:basedOn w:val="a2"/>
    <w:next w:val="a2"/>
    <w:autoRedefine/>
    <w:uiPriority w:val="39"/>
    <w:unhideWhenUsed/>
    <w:qFormat/>
    <w:rsid w:val="00F47109"/>
    <w:pPr>
      <w:tabs>
        <w:tab w:val="left" w:pos="440"/>
        <w:tab w:val="right" w:leader="dot" w:pos="9345"/>
      </w:tabs>
      <w:spacing w:after="100"/>
    </w:pPr>
    <w:rPr>
      <w:sz w:val="28"/>
    </w:rPr>
  </w:style>
  <w:style w:type="paragraph" w:styleId="22">
    <w:name w:val="toc 2"/>
    <w:basedOn w:val="a2"/>
    <w:next w:val="a2"/>
    <w:autoRedefine/>
    <w:uiPriority w:val="39"/>
    <w:unhideWhenUsed/>
    <w:qFormat/>
    <w:rsid w:val="00F47109"/>
    <w:pPr>
      <w:spacing w:after="100"/>
      <w:ind w:left="567"/>
    </w:pPr>
    <w:rPr>
      <w:sz w:val="24"/>
    </w:rPr>
  </w:style>
  <w:style w:type="paragraph" w:styleId="4">
    <w:name w:val="List Bullet 4"/>
    <w:basedOn w:val="a2"/>
    <w:uiPriority w:val="99"/>
    <w:semiHidden/>
    <w:unhideWhenUsed/>
    <w:rsid w:val="00A21D12"/>
    <w:pPr>
      <w:numPr>
        <w:ilvl w:val="3"/>
        <w:numId w:val="2"/>
      </w:numPr>
      <w:contextualSpacing/>
    </w:pPr>
  </w:style>
  <w:style w:type="paragraph" w:styleId="5">
    <w:name w:val="List Bullet 5"/>
    <w:basedOn w:val="a2"/>
    <w:uiPriority w:val="99"/>
    <w:semiHidden/>
    <w:unhideWhenUsed/>
    <w:rsid w:val="00A21D12"/>
    <w:pPr>
      <w:numPr>
        <w:ilvl w:val="4"/>
        <w:numId w:val="2"/>
      </w:numPr>
      <w:contextualSpacing/>
    </w:pPr>
  </w:style>
  <w:style w:type="character" w:styleId="afa">
    <w:name w:val="Hyperlink"/>
    <w:uiPriority w:val="99"/>
    <w:unhideWhenUsed/>
    <w:rsid w:val="008B514A"/>
    <w:rPr>
      <w:color w:val="0000FF"/>
      <w:u w:val="single"/>
    </w:rPr>
  </w:style>
  <w:style w:type="paragraph" w:styleId="31">
    <w:name w:val="toc 3"/>
    <w:basedOn w:val="a2"/>
    <w:next w:val="a2"/>
    <w:autoRedefine/>
    <w:uiPriority w:val="39"/>
    <w:unhideWhenUsed/>
    <w:qFormat/>
    <w:rsid w:val="00F47109"/>
    <w:pPr>
      <w:spacing w:after="100"/>
      <w:ind w:left="440"/>
    </w:pPr>
  </w:style>
  <w:style w:type="paragraph" w:styleId="afb">
    <w:name w:val="No Spacing"/>
    <w:basedOn w:val="a2"/>
    <w:link w:val="afc"/>
    <w:uiPriority w:val="1"/>
    <w:qFormat/>
    <w:rsid w:val="00904D1A"/>
    <w:pPr>
      <w:spacing w:after="0"/>
    </w:pPr>
  </w:style>
  <w:style w:type="character" w:customStyle="1" w:styleId="afc">
    <w:name w:val="Без интервала Знак"/>
    <w:link w:val="afb"/>
    <w:uiPriority w:val="1"/>
    <w:rsid w:val="007E6150"/>
  </w:style>
  <w:style w:type="paragraph" w:styleId="afd">
    <w:name w:val="List Paragraph"/>
    <w:basedOn w:val="a2"/>
    <w:uiPriority w:val="34"/>
    <w:qFormat/>
    <w:rsid w:val="00904D1A"/>
    <w:pPr>
      <w:ind w:left="720"/>
      <w:contextualSpacing/>
    </w:pPr>
  </w:style>
  <w:style w:type="paragraph" w:styleId="afe">
    <w:name w:val="Normal (Web)"/>
    <w:basedOn w:val="a2"/>
    <w:uiPriority w:val="99"/>
    <w:unhideWhenUsed/>
    <w:rsid w:val="00AF7F9E"/>
    <w:pPr>
      <w:spacing w:before="100" w:beforeAutospacing="1" w:after="100" w:afterAutospacing="1"/>
    </w:pPr>
  </w:style>
  <w:style w:type="character" w:customStyle="1" w:styleId="apple-converted-space">
    <w:name w:val="apple-converted-space"/>
    <w:rsid w:val="00FF13F0"/>
  </w:style>
  <w:style w:type="paragraph" w:customStyle="1" w:styleId="cntindent36">
    <w:name w:val="cntindent36"/>
    <w:basedOn w:val="a2"/>
    <w:rsid w:val="00FF13F0"/>
    <w:pPr>
      <w:spacing w:before="100" w:beforeAutospacing="1" w:after="100" w:afterAutospacing="1"/>
    </w:pPr>
  </w:style>
  <w:style w:type="character" w:customStyle="1" w:styleId="Bodytext">
    <w:name w:val="Body text_"/>
    <w:link w:val="23"/>
    <w:rsid w:val="00FC03AF"/>
    <w:rPr>
      <w:rFonts w:ascii="Trebuchet MS" w:eastAsia="Trebuchet MS" w:hAnsi="Trebuchet MS" w:cs="Trebuchet MS"/>
      <w:sz w:val="14"/>
      <w:szCs w:val="14"/>
      <w:shd w:val="clear" w:color="auto" w:fill="FFFFFF"/>
    </w:rPr>
  </w:style>
  <w:style w:type="character" w:customStyle="1" w:styleId="Bodytext65pt">
    <w:name w:val="Body text + 6.5 pt"/>
    <w:rsid w:val="00FC03AF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/>
    </w:rPr>
  </w:style>
  <w:style w:type="character" w:customStyle="1" w:styleId="Bodytext8pt">
    <w:name w:val="Body text + 8 pt"/>
    <w:rsid w:val="00FC03AF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paragraph" w:customStyle="1" w:styleId="23">
    <w:name w:val="Основной текст2"/>
    <w:basedOn w:val="a2"/>
    <w:link w:val="Bodytext"/>
    <w:rsid w:val="00FC03AF"/>
    <w:pPr>
      <w:widowControl w:val="0"/>
      <w:shd w:val="clear" w:color="auto" w:fill="FFFFFF"/>
      <w:spacing w:line="0" w:lineRule="atLeast"/>
    </w:pPr>
    <w:rPr>
      <w:rFonts w:ascii="Trebuchet MS" w:eastAsia="Trebuchet MS" w:hAnsi="Trebuchet MS" w:cs="Trebuchet MS"/>
      <w:sz w:val="14"/>
      <w:szCs w:val="14"/>
    </w:rPr>
  </w:style>
  <w:style w:type="paragraph" w:customStyle="1" w:styleId="mcetaggedbr">
    <w:name w:val="_mce_tagged_br"/>
    <w:basedOn w:val="a2"/>
    <w:uiPriority w:val="99"/>
    <w:rsid w:val="00AF703A"/>
    <w:pPr>
      <w:spacing w:before="150"/>
    </w:pPr>
  </w:style>
  <w:style w:type="character" w:styleId="aff">
    <w:name w:val="Strong"/>
    <w:uiPriority w:val="22"/>
    <w:qFormat/>
    <w:rsid w:val="00904D1A"/>
    <w:rPr>
      <w:b/>
      <w:bCs/>
    </w:rPr>
  </w:style>
  <w:style w:type="character" w:customStyle="1" w:styleId="51">
    <w:name w:val="Заголовок 5 Знак"/>
    <w:link w:val="50"/>
    <w:uiPriority w:val="9"/>
    <w:rsid w:val="00904D1A"/>
    <w:rPr>
      <w:i/>
      <w:iCs/>
      <w:sz w:val="24"/>
      <w:szCs w:val="24"/>
    </w:rPr>
  </w:style>
  <w:style w:type="character" w:customStyle="1" w:styleId="60">
    <w:name w:val="Заголовок 6 Знак"/>
    <w:link w:val="6"/>
    <w:uiPriority w:val="9"/>
    <w:semiHidden/>
    <w:rsid w:val="00904D1A"/>
    <w:rPr>
      <w:b/>
      <w:bCs/>
      <w:color w:val="595959"/>
      <w:spacing w:val="5"/>
      <w:shd w:val="clear" w:color="auto" w:fill="FFFFFF"/>
    </w:rPr>
  </w:style>
  <w:style w:type="character" w:customStyle="1" w:styleId="70">
    <w:name w:val="Заголовок 7 Знак"/>
    <w:link w:val="7"/>
    <w:uiPriority w:val="9"/>
    <w:semiHidden/>
    <w:rsid w:val="00904D1A"/>
    <w:rPr>
      <w:b/>
      <w:bCs/>
      <w:i/>
      <w:iCs/>
      <w:color w:val="5A5A5A"/>
      <w:sz w:val="20"/>
      <w:szCs w:val="20"/>
    </w:rPr>
  </w:style>
  <w:style w:type="character" w:customStyle="1" w:styleId="80">
    <w:name w:val="Заголовок 8 Знак"/>
    <w:link w:val="8"/>
    <w:uiPriority w:val="9"/>
    <w:semiHidden/>
    <w:rsid w:val="00904D1A"/>
    <w:rPr>
      <w:b/>
      <w:bCs/>
      <w:color w:val="7F7F7F"/>
      <w:sz w:val="20"/>
      <w:szCs w:val="20"/>
    </w:rPr>
  </w:style>
  <w:style w:type="character" w:customStyle="1" w:styleId="90">
    <w:name w:val="Заголовок 9 Знак"/>
    <w:link w:val="9"/>
    <w:uiPriority w:val="9"/>
    <w:semiHidden/>
    <w:rsid w:val="00904D1A"/>
    <w:rPr>
      <w:b/>
      <w:bCs/>
      <w:i/>
      <w:iCs/>
      <w:color w:val="7F7F7F"/>
      <w:sz w:val="18"/>
      <w:szCs w:val="18"/>
    </w:rPr>
  </w:style>
  <w:style w:type="paragraph" w:styleId="aff0">
    <w:name w:val="Title"/>
    <w:basedOn w:val="a2"/>
    <w:next w:val="a2"/>
    <w:link w:val="aff1"/>
    <w:uiPriority w:val="10"/>
    <w:qFormat/>
    <w:rsid w:val="00904D1A"/>
    <w:pPr>
      <w:spacing w:after="300"/>
      <w:contextualSpacing/>
    </w:pPr>
    <w:rPr>
      <w:smallCaps/>
      <w:sz w:val="52"/>
      <w:szCs w:val="52"/>
    </w:rPr>
  </w:style>
  <w:style w:type="character" w:customStyle="1" w:styleId="aff1">
    <w:name w:val="Заголовок Знак"/>
    <w:link w:val="aff0"/>
    <w:uiPriority w:val="10"/>
    <w:rsid w:val="00904D1A"/>
    <w:rPr>
      <w:smallCaps/>
      <w:sz w:val="52"/>
      <w:szCs w:val="52"/>
    </w:rPr>
  </w:style>
  <w:style w:type="paragraph" w:styleId="aff2">
    <w:name w:val="Subtitle"/>
    <w:basedOn w:val="a2"/>
    <w:next w:val="a2"/>
    <w:link w:val="aff3"/>
    <w:uiPriority w:val="11"/>
    <w:qFormat/>
    <w:rsid w:val="00904D1A"/>
    <w:rPr>
      <w:i/>
      <w:iCs/>
      <w:smallCaps/>
      <w:spacing w:val="10"/>
      <w:sz w:val="28"/>
      <w:szCs w:val="28"/>
    </w:rPr>
  </w:style>
  <w:style w:type="character" w:customStyle="1" w:styleId="aff3">
    <w:name w:val="Подзаголовок Знак"/>
    <w:link w:val="aff2"/>
    <w:uiPriority w:val="11"/>
    <w:rsid w:val="00904D1A"/>
    <w:rPr>
      <w:i/>
      <w:iCs/>
      <w:smallCaps/>
      <w:spacing w:val="10"/>
      <w:sz w:val="28"/>
      <w:szCs w:val="28"/>
    </w:rPr>
  </w:style>
  <w:style w:type="character" w:styleId="aff4">
    <w:name w:val="Emphasis"/>
    <w:uiPriority w:val="20"/>
    <w:qFormat/>
    <w:rsid w:val="00A35EEE"/>
    <w:rPr>
      <w:i/>
      <w:iCs/>
      <w:spacing w:val="10"/>
    </w:rPr>
  </w:style>
  <w:style w:type="paragraph" w:styleId="24">
    <w:name w:val="Quote"/>
    <w:basedOn w:val="a2"/>
    <w:next w:val="a2"/>
    <w:link w:val="25"/>
    <w:uiPriority w:val="29"/>
    <w:qFormat/>
    <w:rsid w:val="00904D1A"/>
    <w:rPr>
      <w:i/>
      <w:iCs/>
    </w:rPr>
  </w:style>
  <w:style w:type="character" w:customStyle="1" w:styleId="25">
    <w:name w:val="Цитата 2 Знак"/>
    <w:link w:val="24"/>
    <w:uiPriority w:val="29"/>
    <w:rsid w:val="00904D1A"/>
    <w:rPr>
      <w:i/>
      <w:iCs/>
    </w:rPr>
  </w:style>
  <w:style w:type="paragraph" w:styleId="aff5">
    <w:name w:val="Intense Quote"/>
    <w:basedOn w:val="a2"/>
    <w:next w:val="a2"/>
    <w:link w:val="aff6"/>
    <w:uiPriority w:val="30"/>
    <w:qFormat/>
    <w:rsid w:val="00904D1A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aff6">
    <w:name w:val="Выделенная цитата Знак"/>
    <w:link w:val="aff5"/>
    <w:uiPriority w:val="30"/>
    <w:rsid w:val="00904D1A"/>
    <w:rPr>
      <w:i/>
      <w:iCs/>
    </w:rPr>
  </w:style>
  <w:style w:type="character" w:styleId="aff7">
    <w:name w:val="Subtle Emphasis"/>
    <w:uiPriority w:val="19"/>
    <w:qFormat/>
    <w:rsid w:val="00904D1A"/>
    <w:rPr>
      <w:i/>
      <w:iCs/>
    </w:rPr>
  </w:style>
  <w:style w:type="character" w:styleId="aff8">
    <w:name w:val="Intense Emphasis"/>
    <w:uiPriority w:val="21"/>
    <w:qFormat/>
    <w:rsid w:val="00904D1A"/>
    <w:rPr>
      <w:b/>
      <w:bCs/>
      <w:i/>
      <w:iCs/>
    </w:rPr>
  </w:style>
  <w:style w:type="character" w:styleId="aff9">
    <w:name w:val="Subtle Reference"/>
    <w:uiPriority w:val="31"/>
    <w:qFormat/>
    <w:rsid w:val="00904D1A"/>
    <w:rPr>
      <w:smallCaps/>
    </w:rPr>
  </w:style>
  <w:style w:type="character" w:styleId="affa">
    <w:name w:val="Intense Reference"/>
    <w:uiPriority w:val="32"/>
    <w:qFormat/>
    <w:rsid w:val="00904D1A"/>
    <w:rPr>
      <w:b/>
      <w:bCs/>
      <w:smallCaps/>
    </w:rPr>
  </w:style>
  <w:style w:type="character" w:styleId="affb">
    <w:name w:val="Book Title"/>
    <w:uiPriority w:val="33"/>
    <w:qFormat/>
    <w:rsid w:val="00904D1A"/>
    <w:rPr>
      <w:i/>
      <w:iCs/>
      <w:smallCaps/>
      <w:spacing w:val="5"/>
    </w:rPr>
  </w:style>
  <w:style w:type="character" w:customStyle="1" w:styleId="il">
    <w:name w:val="il"/>
    <w:rsid w:val="005F5B0E"/>
  </w:style>
  <w:style w:type="character" w:customStyle="1" w:styleId="FontStyle14">
    <w:name w:val="Font Style14"/>
    <w:uiPriority w:val="99"/>
    <w:rsid w:val="008541C2"/>
    <w:rPr>
      <w:rFonts w:ascii="Trebuchet MS" w:hAnsi="Trebuchet MS" w:cs="Trebuchet MS"/>
      <w:color w:val="000000"/>
      <w:sz w:val="16"/>
      <w:szCs w:val="16"/>
    </w:rPr>
  </w:style>
  <w:style w:type="character" w:customStyle="1" w:styleId="FontStyle13">
    <w:name w:val="Font Style13"/>
    <w:uiPriority w:val="99"/>
    <w:rsid w:val="008541C2"/>
    <w:rPr>
      <w:rFonts w:ascii="Trebuchet MS" w:hAnsi="Trebuchet MS" w:cs="Trebuchet MS"/>
      <w:b/>
      <w:bCs/>
      <w:color w:val="000000"/>
      <w:sz w:val="20"/>
      <w:szCs w:val="20"/>
    </w:rPr>
  </w:style>
  <w:style w:type="paragraph" w:customStyle="1" w:styleId="Style4">
    <w:name w:val="Style4"/>
    <w:basedOn w:val="a2"/>
    <w:uiPriority w:val="99"/>
    <w:rsid w:val="008541C2"/>
    <w:pPr>
      <w:widowControl w:val="0"/>
      <w:autoSpaceDE w:val="0"/>
      <w:autoSpaceDN w:val="0"/>
      <w:adjustRightInd w:val="0"/>
      <w:spacing w:after="0" w:line="206" w:lineRule="exact"/>
      <w:jc w:val="center"/>
    </w:pPr>
    <w:rPr>
      <w:rFonts w:ascii="Trebuchet MS" w:hAnsi="Trebuchet MS"/>
      <w:sz w:val="24"/>
      <w:szCs w:val="24"/>
    </w:rPr>
  </w:style>
  <w:style w:type="paragraph" w:customStyle="1" w:styleId="Style7">
    <w:name w:val="Style7"/>
    <w:basedOn w:val="a2"/>
    <w:uiPriority w:val="99"/>
    <w:rsid w:val="008541C2"/>
    <w:pPr>
      <w:widowControl w:val="0"/>
      <w:autoSpaceDE w:val="0"/>
      <w:autoSpaceDN w:val="0"/>
      <w:adjustRightInd w:val="0"/>
      <w:spacing w:after="0"/>
    </w:pPr>
    <w:rPr>
      <w:rFonts w:ascii="Trebuchet MS" w:hAnsi="Trebuchet MS"/>
      <w:sz w:val="24"/>
      <w:szCs w:val="24"/>
    </w:rPr>
  </w:style>
  <w:style w:type="paragraph" w:customStyle="1" w:styleId="Style9">
    <w:name w:val="Style9"/>
    <w:basedOn w:val="a2"/>
    <w:uiPriority w:val="99"/>
    <w:rsid w:val="008541C2"/>
    <w:pPr>
      <w:widowControl w:val="0"/>
      <w:autoSpaceDE w:val="0"/>
      <w:autoSpaceDN w:val="0"/>
      <w:adjustRightInd w:val="0"/>
      <w:spacing w:after="0"/>
    </w:pPr>
    <w:rPr>
      <w:rFonts w:ascii="Trebuchet MS" w:hAnsi="Trebuchet MS"/>
      <w:sz w:val="24"/>
      <w:szCs w:val="24"/>
    </w:rPr>
  </w:style>
  <w:style w:type="paragraph" w:customStyle="1" w:styleId="Style11">
    <w:name w:val="Style11"/>
    <w:basedOn w:val="a2"/>
    <w:uiPriority w:val="99"/>
    <w:rsid w:val="008541C2"/>
    <w:pPr>
      <w:widowControl w:val="0"/>
      <w:autoSpaceDE w:val="0"/>
      <w:autoSpaceDN w:val="0"/>
      <w:adjustRightInd w:val="0"/>
      <w:spacing w:after="0"/>
    </w:pPr>
    <w:rPr>
      <w:rFonts w:ascii="Trebuchet MS" w:hAnsi="Trebuchet MS"/>
      <w:sz w:val="24"/>
      <w:szCs w:val="24"/>
    </w:rPr>
  </w:style>
  <w:style w:type="character" w:customStyle="1" w:styleId="FontStyle15">
    <w:name w:val="Font Style15"/>
    <w:uiPriority w:val="99"/>
    <w:rsid w:val="008541C2"/>
    <w:rPr>
      <w:rFonts w:ascii="Trebuchet MS" w:hAnsi="Trebuchet MS" w:cs="Trebuchet MS"/>
      <w:color w:val="000000"/>
      <w:sz w:val="22"/>
      <w:szCs w:val="22"/>
    </w:rPr>
  </w:style>
  <w:style w:type="character" w:customStyle="1" w:styleId="FontStyle16">
    <w:name w:val="Font Style16"/>
    <w:uiPriority w:val="99"/>
    <w:rsid w:val="008541C2"/>
    <w:rPr>
      <w:rFonts w:ascii="Dotum" w:eastAsia="Dotum" w:cs="Dotum"/>
      <w:color w:val="000000"/>
      <w:sz w:val="18"/>
      <w:szCs w:val="18"/>
    </w:rPr>
  </w:style>
  <w:style w:type="paragraph" w:customStyle="1" w:styleId="Style10">
    <w:name w:val="Style10"/>
    <w:basedOn w:val="a2"/>
    <w:uiPriority w:val="99"/>
    <w:rsid w:val="008541C2"/>
    <w:pPr>
      <w:widowControl w:val="0"/>
      <w:autoSpaceDE w:val="0"/>
      <w:autoSpaceDN w:val="0"/>
      <w:adjustRightInd w:val="0"/>
      <w:spacing w:after="0" w:line="206" w:lineRule="exact"/>
    </w:pPr>
    <w:rPr>
      <w:rFonts w:ascii="Trebuchet MS" w:hAnsi="Trebuchet MS"/>
      <w:sz w:val="24"/>
      <w:szCs w:val="24"/>
    </w:rPr>
  </w:style>
  <w:style w:type="paragraph" w:customStyle="1" w:styleId="a1">
    <w:name w:val="Подзаголовок с номером"/>
    <w:basedOn w:val="ac"/>
    <w:link w:val="affc"/>
    <w:qFormat/>
    <w:rsid w:val="00B75BF1"/>
    <w:pPr>
      <w:numPr>
        <w:numId w:val="4"/>
      </w:numPr>
    </w:pPr>
    <w:rPr>
      <w:b/>
      <w:color w:val="auto"/>
      <w:lang w:val="ru-RU"/>
    </w:rPr>
  </w:style>
  <w:style w:type="character" w:styleId="affd">
    <w:name w:val="annotation reference"/>
    <w:uiPriority w:val="99"/>
    <w:semiHidden/>
    <w:unhideWhenUsed/>
    <w:rsid w:val="00D656FC"/>
    <w:rPr>
      <w:sz w:val="16"/>
      <w:szCs w:val="16"/>
    </w:rPr>
  </w:style>
  <w:style w:type="character" w:customStyle="1" w:styleId="ad">
    <w:name w:val="Обычный основной Знак"/>
    <w:link w:val="ac"/>
    <w:rsid w:val="0022753C"/>
    <w:rPr>
      <w:rFonts w:ascii="Calibri" w:hAnsi="Calibri"/>
      <w:color w:val="000000"/>
      <w:sz w:val="22"/>
      <w:szCs w:val="22"/>
      <w:lang w:val="en-US" w:eastAsia="en-US"/>
    </w:rPr>
  </w:style>
  <w:style w:type="character" w:customStyle="1" w:styleId="affc">
    <w:name w:val="Подзаголовок с номером Знак"/>
    <w:link w:val="a1"/>
    <w:rsid w:val="00B75BF1"/>
    <w:rPr>
      <w:rFonts w:ascii="Calibri" w:hAnsi="Calibri"/>
      <w:b/>
      <w:sz w:val="22"/>
      <w:szCs w:val="22"/>
      <w:lang w:eastAsia="en-US"/>
    </w:rPr>
  </w:style>
  <w:style w:type="paragraph" w:styleId="affe">
    <w:name w:val="annotation text"/>
    <w:basedOn w:val="a2"/>
    <w:link w:val="afff"/>
    <w:uiPriority w:val="99"/>
    <w:unhideWhenUsed/>
    <w:rsid w:val="00D656FC"/>
    <w:rPr>
      <w:sz w:val="20"/>
      <w:szCs w:val="20"/>
    </w:rPr>
  </w:style>
  <w:style w:type="character" w:customStyle="1" w:styleId="afff">
    <w:name w:val="Текст примечания Знак"/>
    <w:basedOn w:val="a3"/>
    <w:link w:val="affe"/>
    <w:uiPriority w:val="99"/>
    <w:rsid w:val="00D656FC"/>
  </w:style>
  <w:style w:type="paragraph" w:styleId="afff0">
    <w:name w:val="annotation subject"/>
    <w:basedOn w:val="affe"/>
    <w:next w:val="affe"/>
    <w:link w:val="afff1"/>
    <w:uiPriority w:val="99"/>
    <w:semiHidden/>
    <w:unhideWhenUsed/>
    <w:rsid w:val="00D656FC"/>
    <w:rPr>
      <w:b/>
      <w:bCs/>
    </w:rPr>
  </w:style>
  <w:style w:type="character" w:customStyle="1" w:styleId="afff1">
    <w:name w:val="Тема примечания Знак"/>
    <w:link w:val="afff0"/>
    <w:uiPriority w:val="99"/>
    <w:semiHidden/>
    <w:rsid w:val="00D656FC"/>
    <w:rPr>
      <w:b/>
      <w:bCs/>
    </w:rPr>
  </w:style>
  <w:style w:type="paragraph" w:styleId="afff2">
    <w:name w:val="footnote text"/>
    <w:basedOn w:val="a2"/>
    <w:link w:val="afff3"/>
    <w:uiPriority w:val="99"/>
    <w:semiHidden/>
    <w:unhideWhenUsed/>
    <w:rsid w:val="00767127"/>
    <w:pPr>
      <w:spacing w:after="0"/>
    </w:pPr>
    <w:rPr>
      <w:sz w:val="20"/>
      <w:szCs w:val="20"/>
    </w:rPr>
  </w:style>
  <w:style w:type="character" w:customStyle="1" w:styleId="afff3">
    <w:name w:val="Текст сноски Знак"/>
    <w:basedOn w:val="a3"/>
    <w:link w:val="afff2"/>
    <w:uiPriority w:val="99"/>
    <w:semiHidden/>
    <w:rsid w:val="00767127"/>
  </w:style>
  <w:style w:type="character" w:styleId="afff4">
    <w:name w:val="footnote reference"/>
    <w:basedOn w:val="a3"/>
    <w:uiPriority w:val="99"/>
    <w:semiHidden/>
    <w:unhideWhenUsed/>
    <w:rsid w:val="00767127"/>
    <w:rPr>
      <w:vertAlign w:val="superscript"/>
    </w:rPr>
  </w:style>
  <w:style w:type="character" w:customStyle="1" w:styleId="ms-nowrap">
    <w:name w:val="ms-nowrap"/>
    <w:basedOn w:val="a3"/>
    <w:rsid w:val="000311E1"/>
  </w:style>
  <w:style w:type="character" w:customStyle="1" w:styleId="ms-imnspan">
    <w:name w:val="ms-imnspan"/>
    <w:basedOn w:val="a3"/>
    <w:rsid w:val="000311E1"/>
  </w:style>
  <w:style w:type="paragraph" w:styleId="afff5">
    <w:name w:val="Revision"/>
    <w:hidden/>
    <w:uiPriority w:val="99"/>
    <w:semiHidden/>
    <w:rsid w:val="00AA6C59"/>
    <w:rPr>
      <w:sz w:val="22"/>
      <w:szCs w:val="22"/>
    </w:rPr>
  </w:style>
  <w:style w:type="paragraph" w:customStyle="1" w:styleId="ACC">
    <w:name w:val="ACC_Обычный"/>
    <w:basedOn w:val="a2"/>
    <w:link w:val="ACC0"/>
    <w:rsid w:val="000711D1"/>
    <w:pPr>
      <w:spacing w:before="60" w:after="60" w:line="312" w:lineRule="auto"/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ACC0">
    <w:name w:val="ACC_Обычный Знак"/>
    <w:basedOn w:val="a3"/>
    <w:link w:val="ACC"/>
    <w:rsid w:val="000711D1"/>
    <w:rPr>
      <w:rFonts w:ascii="Verdana" w:hAnsi="Verdana"/>
      <w:lang w:eastAsia="en-US"/>
    </w:rPr>
  </w:style>
  <w:style w:type="paragraph" w:styleId="a">
    <w:name w:val="List Number"/>
    <w:basedOn w:val="a2"/>
    <w:uiPriority w:val="99"/>
    <w:semiHidden/>
    <w:unhideWhenUsed/>
    <w:rsid w:val="000711D1"/>
    <w:pPr>
      <w:numPr>
        <w:numId w:val="7"/>
      </w:numPr>
      <w:spacing w:after="0"/>
      <w:contextualSpacing/>
    </w:pPr>
    <w:rPr>
      <w:rFonts w:ascii="Times New Roman" w:eastAsiaTheme="majorEastAsia" w:hAnsi="Times New Roman" w:cs="Cambria"/>
      <w:sz w:val="26"/>
      <w:szCs w:val="26"/>
      <w:lang w:val="en-US"/>
    </w:rPr>
  </w:style>
  <w:style w:type="paragraph" w:customStyle="1" w:styleId="commentcontentpara">
    <w:name w:val="commentcontentpara"/>
    <w:basedOn w:val="a2"/>
    <w:rsid w:val="00F728F8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ms-authoringcontrols">
    <w:name w:val="ms-authoringcontrols"/>
    <w:basedOn w:val="a3"/>
    <w:rsid w:val="00F70FFD"/>
  </w:style>
  <w:style w:type="paragraph" w:styleId="42">
    <w:name w:val="toc 4"/>
    <w:basedOn w:val="a2"/>
    <w:next w:val="a2"/>
    <w:autoRedefine/>
    <w:uiPriority w:val="39"/>
    <w:unhideWhenUsed/>
    <w:rsid w:val="00E815DB"/>
    <w:pPr>
      <w:spacing w:after="100"/>
      <w:ind w:left="660"/>
    </w:pPr>
  </w:style>
  <w:style w:type="table" w:customStyle="1" w:styleId="13">
    <w:name w:val="Сетка таблицы1"/>
    <w:basedOn w:val="a4"/>
    <w:next w:val="af3"/>
    <w:uiPriority w:val="59"/>
    <w:rsid w:val="002B5C4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">
    <w:name w:val="Обычная таблица1"/>
    <w:uiPriority w:val="99"/>
    <w:semiHidden/>
    <w:rsid w:val="00B531CE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6">
    <w:name w:val="endnote text"/>
    <w:basedOn w:val="a2"/>
    <w:link w:val="afff7"/>
    <w:uiPriority w:val="99"/>
    <w:semiHidden/>
    <w:unhideWhenUsed/>
    <w:rsid w:val="00B82CFD"/>
    <w:pPr>
      <w:spacing w:after="0"/>
    </w:pPr>
    <w:rPr>
      <w:sz w:val="20"/>
      <w:szCs w:val="20"/>
    </w:rPr>
  </w:style>
  <w:style w:type="character" w:customStyle="1" w:styleId="afff7">
    <w:name w:val="Текст концевой сноски Знак"/>
    <w:basedOn w:val="a3"/>
    <w:link w:val="afff6"/>
    <w:uiPriority w:val="99"/>
    <w:semiHidden/>
    <w:rsid w:val="00B82CFD"/>
  </w:style>
  <w:style w:type="character" w:styleId="afff8">
    <w:name w:val="endnote reference"/>
    <w:basedOn w:val="a3"/>
    <w:uiPriority w:val="99"/>
    <w:semiHidden/>
    <w:unhideWhenUsed/>
    <w:rsid w:val="00B82CFD"/>
    <w:rPr>
      <w:vertAlign w:val="superscript"/>
    </w:rPr>
  </w:style>
  <w:style w:type="character" w:customStyle="1" w:styleId="ms-linksectionheader">
    <w:name w:val="ms-linksectionheader"/>
    <w:basedOn w:val="a3"/>
    <w:rsid w:val="00B44099"/>
  </w:style>
  <w:style w:type="character" w:customStyle="1" w:styleId="sp-peoplepicker-initialhelptext">
    <w:name w:val="sp-peoplepicker-initialhelptext"/>
    <w:basedOn w:val="a3"/>
    <w:rsid w:val="006500A8"/>
  </w:style>
  <w:style w:type="character" w:styleId="afff9">
    <w:name w:val="FollowedHyperlink"/>
    <w:basedOn w:val="a3"/>
    <w:uiPriority w:val="99"/>
    <w:semiHidden/>
    <w:unhideWhenUsed/>
    <w:rsid w:val="00371D4E"/>
    <w:rPr>
      <w:color w:val="800080" w:themeColor="followedHyperlink"/>
      <w:u w:val="single"/>
    </w:rPr>
  </w:style>
  <w:style w:type="paragraph" w:customStyle="1" w:styleId="afffa">
    <w:name w:val="Основной без отступа"/>
    <w:basedOn w:val="a2"/>
    <w:rsid w:val="002842C7"/>
    <w:pPr>
      <w:spacing w:before="0" w:after="0" w:line="36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6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85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96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4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36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2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20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674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97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46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06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81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376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8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37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643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90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335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136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40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426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8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6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6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4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3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75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864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00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2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758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335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0501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424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37624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07310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10127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40928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7858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3780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13653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49851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168326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112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4781590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963061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708698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9910468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9824056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4548370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2241524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5987544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6228128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52135558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1572295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70158886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6701159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448279046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935941007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408766209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27166849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39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6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42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53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2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84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57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8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8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0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37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45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5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59662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CCCCC"/>
                        <w:left w:val="single" w:sz="2" w:space="0" w:color="CCCCCC"/>
                        <w:bottom w:val="single" w:sz="6" w:space="0" w:color="CCCCCC"/>
                        <w:right w:val="single" w:sz="2" w:space="0" w:color="CCCCCC"/>
                      </w:divBdr>
                      <w:divsChild>
                        <w:div w:id="788167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343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750014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5964942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3665218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5868645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8415550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7346336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5319292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8967088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0839761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0136427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0540164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5672766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8918450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88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42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395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74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4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26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87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886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774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7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232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4596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4359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978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2907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60164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89251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57234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90850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06318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807365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09210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539630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807882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133738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29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1194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303893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8547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838352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73316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5667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8441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2416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357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300016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7212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34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90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840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93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291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6481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4046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860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3599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4328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825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7055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884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652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01621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1720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3896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541848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71740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941777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61456">
          <w:marLeft w:val="3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07028">
          <w:marLeft w:val="3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45280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7534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18735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20923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14937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564596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2067">
          <w:marLeft w:val="3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35146">
          <w:marLeft w:val="3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0606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72413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47963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96767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59375">
          <w:marLeft w:val="3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8132">
          <w:marLeft w:val="3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726635">
          <w:marLeft w:val="3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7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8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4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47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89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40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5996">
                      <w:marLeft w:val="45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8432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3769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8190568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25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4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538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732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22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38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642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424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5934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5312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4082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1227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1640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834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37400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38129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211638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343674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696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2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1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67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71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73421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CCCCC"/>
                        <w:left w:val="single" w:sz="2" w:space="0" w:color="CCCCCC"/>
                        <w:bottom w:val="single" w:sz="6" w:space="0" w:color="CCCCCC"/>
                        <w:right w:val="single" w:sz="2" w:space="0" w:color="CCCCCC"/>
                      </w:divBdr>
                      <w:divsChild>
                        <w:div w:id="1376612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8200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811819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single" w:sz="6" w:space="8" w:color="CCCCCC"/>
                                    <w:left w:val="single" w:sz="6" w:space="27" w:color="CCCCCC"/>
                                    <w:bottom w:val="single" w:sz="6" w:space="8" w:color="CCCCCC"/>
                                    <w:right w:val="single" w:sz="6" w:space="8" w:color="CCCCCC"/>
                                  </w:divBdr>
                                  <w:divsChild>
                                    <w:div w:id="803497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433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1592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54868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297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12999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211074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96054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7070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6761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828822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876325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87379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23325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177886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435709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000050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91231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279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2478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4040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55960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234785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398017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49451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9334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74958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66013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62281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189204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072220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89370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371961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70355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659684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7378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32683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82408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06684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795704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38461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86513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92202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23546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749048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12600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50394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8434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1673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93881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51505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281617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733143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96582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840936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90901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172608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332237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362347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789716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15467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279765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0852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12860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9747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490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62465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94177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30551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92543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57908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357600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945982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1993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236537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464006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019028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822699">
          <w:marLeft w:val="3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42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9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4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80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669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810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2078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326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9596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4630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1296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95914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82973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063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2834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33769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341170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967512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81167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4096784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385036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6369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5078786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77981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8458313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5114127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8567891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9623027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305313089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56355795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57433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35384681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23863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76981278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51630651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61186145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120449956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566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2007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458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3922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1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63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829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31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782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850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2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7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89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974064">
              <w:marLeft w:val="0"/>
              <w:marRight w:val="0"/>
              <w:marTop w:val="0"/>
              <w:marBottom w:val="0"/>
              <w:divBdr>
                <w:top w:val="single" w:sz="6" w:space="2" w:color="ABABAB"/>
                <w:left w:val="single" w:sz="6" w:space="0" w:color="ABABAB"/>
                <w:bottom w:val="single" w:sz="6" w:space="2" w:color="ABABAB"/>
                <w:right w:val="single" w:sz="6" w:space="19" w:color="ABABAB"/>
              </w:divBdr>
            </w:div>
          </w:divsChild>
        </w:div>
        <w:div w:id="188587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633703">
              <w:marLeft w:val="0"/>
              <w:marRight w:val="0"/>
              <w:marTop w:val="0"/>
              <w:marBottom w:val="0"/>
              <w:divBdr>
                <w:top w:val="single" w:sz="6" w:space="2" w:color="ABABAB"/>
                <w:left w:val="single" w:sz="6" w:space="0" w:color="ABABAB"/>
                <w:bottom w:val="single" w:sz="6" w:space="2" w:color="ABABAB"/>
                <w:right w:val="single" w:sz="6" w:space="19" w:color="ABABAB"/>
              </w:divBdr>
            </w:div>
          </w:divsChild>
        </w:div>
      </w:divsChild>
    </w:div>
    <w:div w:id="164360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97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4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1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02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26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5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196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08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7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57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7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86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.me/vitrocad" TargetMode="External"/><Relationship Id="rId2" Type="http://schemas.openxmlformats.org/officeDocument/2006/relationships/hyperlink" Target="https://vitrocad.ru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ksanav.ARBYTECOM\Dropbox\Vitro\vitro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8F19DA-0217-4754-9BE4-F3344B45F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vitro.dotx</Template>
  <TotalTime>291</TotalTime>
  <Pages>4</Pages>
  <Words>515</Words>
  <Characters>2938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3447</CharactersWithSpaces>
  <SharedDoc>false</SharedDoc>
  <HLinks>
    <vt:vector size="42" baseType="variant">
      <vt:variant>
        <vt:i4>7471226</vt:i4>
      </vt:variant>
      <vt:variant>
        <vt:i4>24</vt:i4>
      </vt:variant>
      <vt:variant>
        <vt:i4>0</vt:i4>
      </vt:variant>
      <vt:variant>
        <vt:i4>5</vt:i4>
      </vt:variant>
      <vt:variant>
        <vt:lpwstr>http://slovari.yandex.ru/total volume indicator/en-ru/LingvoScience/</vt:lpwstr>
      </vt:variant>
      <vt:variant>
        <vt:lpwstr>lingvo/</vt:lpwstr>
      </vt:variant>
      <vt:variant>
        <vt:i4>6619263</vt:i4>
      </vt:variant>
      <vt:variant>
        <vt:i4>18</vt:i4>
      </vt:variant>
      <vt:variant>
        <vt:i4>0</vt:i4>
      </vt:variant>
      <vt:variant>
        <vt:i4>5</vt:i4>
      </vt:variant>
      <vt:variant>
        <vt:lpwstr>http://www.pproekt.ru/</vt:lpwstr>
      </vt:variant>
      <vt:variant>
        <vt:lpwstr/>
      </vt:variant>
      <vt:variant>
        <vt:i4>7667800</vt:i4>
      </vt:variant>
      <vt:variant>
        <vt:i4>15</vt:i4>
      </vt:variant>
      <vt:variant>
        <vt:i4>0</vt:i4>
      </vt:variant>
      <vt:variant>
        <vt:i4>5</vt:i4>
      </vt:variant>
      <vt:variant>
        <vt:lpwstr>mailto:dmdev@pproekt.ru</vt:lpwstr>
      </vt:variant>
      <vt:variant>
        <vt:lpwstr/>
      </vt:variant>
      <vt:variant>
        <vt:i4>852063</vt:i4>
      </vt:variant>
      <vt:variant>
        <vt:i4>12</vt:i4>
      </vt:variant>
      <vt:variant>
        <vt:i4>0</vt:i4>
      </vt:variant>
      <vt:variant>
        <vt:i4>5</vt:i4>
      </vt:variant>
      <vt:variant>
        <vt:lpwstr>http://www.vodhoz.ru/</vt:lpwstr>
      </vt:variant>
      <vt:variant>
        <vt:lpwstr/>
      </vt:variant>
      <vt:variant>
        <vt:i4>3473408</vt:i4>
      </vt:variant>
      <vt:variant>
        <vt:i4>9</vt:i4>
      </vt:variant>
      <vt:variant>
        <vt:i4>0</vt:i4>
      </vt:variant>
      <vt:variant>
        <vt:i4>5</vt:i4>
      </vt:variant>
      <vt:variant>
        <vt:lpwstr>mailto:lotv@vodhoz.ru</vt:lpwstr>
      </vt:variant>
      <vt:variant>
        <vt:lpwstr/>
      </vt:variant>
      <vt:variant>
        <vt:i4>1507395</vt:i4>
      </vt:variant>
      <vt:variant>
        <vt:i4>6</vt:i4>
      </vt:variant>
      <vt:variant>
        <vt:i4>0</vt:i4>
      </vt:variant>
      <vt:variant>
        <vt:i4>5</vt:i4>
      </vt:variant>
      <vt:variant>
        <vt:lpwstr>http://www.geotop.ru/</vt:lpwstr>
      </vt:variant>
      <vt:variant>
        <vt:lpwstr/>
      </vt:variant>
      <vt:variant>
        <vt:i4>2162717</vt:i4>
      </vt:variant>
      <vt:variant>
        <vt:i4>3</vt:i4>
      </vt:variant>
      <vt:variant>
        <vt:i4>0</vt:i4>
      </vt:variant>
      <vt:variant>
        <vt:i4>5</vt:i4>
      </vt:variant>
      <vt:variant>
        <vt:lpwstr>mailto:info@geotpo.ru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oksanav</dc:creator>
  <cp:lastModifiedBy>Оксана Войцехович</cp:lastModifiedBy>
  <cp:revision>15</cp:revision>
  <cp:lastPrinted>2012-03-22T08:56:00Z</cp:lastPrinted>
  <dcterms:created xsi:type="dcterms:W3CDTF">2025-07-10T16:51:00Z</dcterms:created>
  <dcterms:modified xsi:type="dcterms:W3CDTF">2025-07-14T16:01:00Z</dcterms:modified>
</cp:coreProperties>
</file>